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1AC" w:rsidRPr="000900FF" w:rsidRDefault="00CD31AC" w:rsidP="00C16CA5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Утверждаю</w:t>
      </w:r>
    </w:p>
    <w:p w:rsidR="00CD31AC" w:rsidRDefault="00CD31AC" w:rsidP="00C16C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Исхакова В.Н. </w:t>
      </w:r>
    </w:p>
    <w:p w:rsidR="00CD31AC" w:rsidRPr="00750E45" w:rsidRDefault="00CD31AC" w:rsidP="00C16CA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на 2-ое п/г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уч.года в ОСОШ №24</w:t>
      </w:r>
    </w:p>
    <w:p w:rsidR="00CD31AC" w:rsidRPr="00B80DE1" w:rsidRDefault="00CD31AC" w:rsidP="00C16CA5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134"/>
        <w:gridCol w:w="1701"/>
        <w:gridCol w:w="1555"/>
        <w:gridCol w:w="1235"/>
        <w:gridCol w:w="1321"/>
        <w:gridCol w:w="1276"/>
        <w:gridCol w:w="1701"/>
        <w:gridCol w:w="1920"/>
      </w:tblGrid>
      <w:tr w:rsidR="00CD31AC" w:rsidRPr="00B80DE1" w:rsidTr="003639F8">
        <w:trPr>
          <w:jc w:val="center"/>
        </w:trPr>
        <w:tc>
          <w:tcPr>
            <w:tcW w:w="343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134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01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321" w:type="dxa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701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20" w:type="dxa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3639F8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134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920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C50E20" w:rsidTr="003639F8">
        <w:trPr>
          <w:trHeight w:val="325"/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134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920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3639F8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34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920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  <w:tr w:rsidR="00CD31AC" w:rsidRPr="00C50E20" w:rsidTr="003639F8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CD31AC" w:rsidRPr="0056280D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134" w:type="dxa"/>
            <w:vAlign w:val="center"/>
          </w:tcPr>
          <w:p w:rsidR="00CD31AC" w:rsidRPr="00A779BE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20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3639F8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CD31AC" w:rsidRPr="005524C9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134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0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20" w:type="dxa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Русс.яз./Био.</w:t>
            </w:r>
          </w:p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C50E20" w:rsidTr="003639F8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Лит./Ист.</w:t>
            </w:r>
          </w:p>
        </w:tc>
        <w:tc>
          <w:tcPr>
            <w:tcW w:w="1134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-/Матем.</w:t>
            </w:r>
          </w:p>
        </w:tc>
        <w:tc>
          <w:tcPr>
            <w:tcW w:w="1701" w:type="dxa"/>
            <w:vAlign w:val="center"/>
          </w:tcPr>
          <w:p w:rsidR="00CD31AC" w:rsidRPr="004D5F17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321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701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920" w:type="dxa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0900FF" w:rsidTr="003639F8">
        <w:trPr>
          <w:jc w:val="center"/>
        </w:trPr>
        <w:tc>
          <w:tcPr>
            <w:tcW w:w="343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417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134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701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235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321" w:type="dxa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20" w:type="dxa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D31AC" w:rsidRDefault="00CD31AC" w:rsidP="00316FAC">
      <w:pPr>
        <w:rPr>
          <w:rFonts w:ascii="Times New Roman" w:hAnsi="Times New Roman"/>
          <w:sz w:val="32"/>
          <w:szCs w:val="32"/>
        </w:rPr>
      </w:pPr>
    </w:p>
    <w:p w:rsidR="00CD31AC" w:rsidRPr="00B80DE1" w:rsidRDefault="00CD31AC" w:rsidP="00FE0A3B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9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817"/>
        <w:gridCol w:w="2085"/>
        <w:gridCol w:w="1610"/>
        <w:gridCol w:w="1761"/>
        <w:gridCol w:w="2879"/>
        <w:gridCol w:w="2155"/>
        <w:gridCol w:w="1960"/>
      </w:tblGrid>
      <w:tr w:rsidR="00CD31AC" w:rsidRPr="00B80DE1" w:rsidTr="00643542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17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10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879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15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643542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AB6F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643542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917DE9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Информ..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C50E20" w:rsidTr="00643542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A779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Ин.яз. /Тат.яз.и лит </w:t>
            </w:r>
          </w:p>
        </w:tc>
      </w:tr>
      <w:tr w:rsidR="00CD31AC" w:rsidRPr="00C50E20" w:rsidTr="00643542">
        <w:trPr>
          <w:trHeight w:val="346"/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vAlign w:val="center"/>
          </w:tcPr>
          <w:p w:rsidR="00CD31AC" w:rsidRPr="00BE6EAA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Ист./Тат.яз.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643542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E56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Истор./Матем.</w:t>
            </w:r>
          </w:p>
        </w:tc>
      </w:tr>
      <w:tr w:rsidR="00CD31AC" w:rsidRPr="00C50E20" w:rsidTr="00643542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1541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Тат.лит./Ин.яз.Инфор.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Физ./Общест.</w:t>
            </w:r>
          </w:p>
        </w:tc>
      </w:tr>
    </w:tbl>
    <w:p w:rsidR="00CD31AC" w:rsidRDefault="00CD31AC" w:rsidP="00C16CA5">
      <w:pPr>
        <w:jc w:val="center"/>
        <w:rPr>
          <w:rFonts w:ascii="Times New Roman" w:hAnsi="Times New Roman"/>
          <w:sz w:val="36"/>
          <w:szCs w:val="36"/>
        </w:rPr>
      </w:pPr>
    </w:p>
    <w:p w:rsidR="00CD31AC" w:rsidRPr="00FC75BF" w:rsidRDefault="00CD31AC" w:rsidP="00C16CA5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2085"/>
        <w:gridCol w:w="1465"/>
        <w:gridCol w:w="1664"/>
        <w:gridCol w:w="2159"/>
        <w:gridCol w:w="2271"/>
        <w:gridCol w:w="2325"/>
        <w:gridCol w:w="2319"/>
      </w:tblGrid>
      <w:tr w:rsidR="00CD31AC" w:rsidRPr="00B80DE1" w:rsidTr="004C6B12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465" w:type="dxa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64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159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71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25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319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D31AC" w:rsidRPr="00794805" w:rsidTr="004C6B12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4C6B12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AB6F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25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 Инф..</w:t>
            </w:r>
            <w:r w:rsidRPr="0068462F">
              <w:rPr>
                <w:rFonts w:ascii="Times New Roman" w:hAnsi="Times New Roman"/>
                <w:sz w:val="28"/>
                <w:szCs w:val="28"/>
              </w:rPr>
              <w:t>|</w:t>
            </w:r>
            <w:r>
              <w:rPr>
                <w:rFonts w:ascii="Times New Roman" w:hAnsi="Times New Roman"/>
                <w:sz w:val="28"/>
                <w:szCs w:val="28"/>
              </w:rPr>
              <w:t>Тат.яз..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4C6B12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AB6F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271" w:type="dxa"/>
            <w:vAlign w:val="center"/>
          </w:tcPr>
          <w:p w:rsidR="00CD31AC" w:rsidRPr="004A304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AB6F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794805" w:rsidTr="004C6B12">
        <w:trPr>
          <w:trHeight w:val="362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AB6F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/Тат.яз.</w:t>
            </w:r>
          </w:p>
        </w:tc>
        <w:tc>
          <w:tcPr>
            <w:tcW w:w="1465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664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Физ./Тат.яз.и лит.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3362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794805" w:rsidTr="004C6B12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465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271" w:type="dxa"/>
            <w:vAlign w:val="center"/>
          </w:tcPr>
          <w:p w:rsidR="00CD31AC" w:rsidRPr="0068462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CE3D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 Инфор.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794805" w:rsidTr="004C6B12">
        <w:trPr>
          <w:trHeight w:val="371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</w:t>
            </w:r>
          </w:p>
        </w:tc>
        <w:tc>
          <w:tcPr>
            <w:tcW w:w="1465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Ин.яз./Обществ.</w:t>
            </w:r>
          </w:p>
        </w:tc>
        <w:tc>
          <w:tcPr>
            <w:tcW w:w="2271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319" w:type="dxa"/>
            <w:vAlign w:val="center"/>
          </w:tcPr>
          <w:p w:rsidR="00CD31AC" w:rsidRPr="00F3615D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Физ.(зач.)</w:t>
            </w:r>
          </w:p>
        </w:tc>
      </w:tr>
      <w:tr w:rsidR="00CD31AC" w:rsidRPr="00794805" w:rsidTr="004C6B12">
        <w:trPr>
          <w:trHeight w:val="647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5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  <w:vAlign w:val="center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CD31AC" w:rsidRPr="000900FF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1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Pr="00794805" w:rsidRDefault="00CD31AC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B80DE1" w:rsidRDefault="00CD31AC" w:rsidP="00C16CA5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CD31AC" w:rsidRPr="00B80DE1" w:rsidTr="007F4A2F">
        <w:trPr>
          <w:jc w:val="center"/>
        </w:trPr>
        <w:tc>
          <w:tcPr>
            <w:tcW w:w="499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CD31AC" w:rsidRPr="00B80DE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794805" w:rsidTr="007F4A2F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638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Русс.яз./Обществ.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8400F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127" w:type="dxa"/>
            <w:vAlign w:val="center"/>
          </w:tcPr>
          <w:p w:rsidR="00CD31AC" w:rsidRPr="008C1EA1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8400FB">
        <w:trPr>
          <w:trHeight w:val="341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963" w:type="dxa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90" w:type="dxa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3A271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794805" w:rsidTr="008400FB">
        <w:trPr>
          <w:trHeight w:val="404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963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яз..</w:t>
            </w:r>
          </w:p>
        </w:tc>
      </w:tr>
      <w:tr w:rsidR="00CD31AC" w:rsidRPr="00794805" w:rsidTr="007F4A2F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 /Русс.яз.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794805" w:rsidTr="007F4A2F">
        <w:trPr>
          <w:trHeight w:val="385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63" w:type="dxa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638" w:type="dxa"/>
            <w:vAlign w:val="center"/>
          </w:tcPr>
          <w:p w:rsidR="00CD31AC" w:rsidRPr="000900FF" w:rsidRDefault="00CD31AC" w:rsidP="00CE3D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CD31AC" w:rsidRPr="00794805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Физика/Биол.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8400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ОБЖ/Физ.</w:t>
            </w:r>
          </w:p>
        </w:tc>
      </w:tr>
    </w:tbl>
    <w:p w:rsidR="00CD31AC" w:rsidRPr="00F63CF9" w:rsidRDefault="00CD31AC" w:rsidP="004E3E0D">
      <w:pPr>
        <w:rPr>
          <w:rFonts w:ascii="Times New Roman" w:hAnsi="Times New Roman"/>
          <w:b/>
          <w:sz w:val="28"/>
          <w:szCs w:val="28"/>
        </w:rPr>
      </w:pPr>
    </w:p>
    <w:p w:rsidR="00CD31AC" w:rsidRPr="006654DA" w:rsidRDefault="00CD31AC" w:rsidP="00C16C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63CF9">
        <w:rPr>
          <w:rFonts w:ascii="Times New Roman" w:hAnsi="Times New Roman"/>
          <w:b/>
          <w:sz w:val="28"/>
          <w:szCs w:val="28"/>
        </w:rPr>
        <w:t xml:space="preserve"> </w:t>
      </w: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Утверждаю</w:t>
      </w:r>
    </w:p>
    <w:p w:rsidR="00CD31AC" w:rsidRDefault="00CD31AC" w:rsidP="00C16CA5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Исхакова В.Н. </w:t>
      </w:r>
    </w:p>
    <w:p w:rsidR="00CD31AC" w:rsidRDefault="00CD31AC" w:rsidP="00C16CA5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>-ое п/г 2013-2014 уч.года в ОСОШ №24</w:t>
      </w:r>
    </w:p>
    <w:p w:rsidR="00CD31AC" w:rsidRPr="009B14DB" w:rsidRDefault="00CD31AC" w:rsidP="00C16CA5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смена)</w:t>
      </w:r>
      <w:r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1701"/>
        <w:gridCol w:w="1842"/>
        <w:gridCol w:w="1701"/>
        <w:gridCol w:w="1843"/>
        <w:gridCol w:w="1843"/>
        <w:gridCol w:w="1701"/>
        <w:gridCol w:w="1843"/>
        <w:gridCol w:w="1778"/>
      </w:tblGrid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1701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CD31AC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842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</w:tcPr>
          <w:p w:rsidR="00CD31AC" w:rsidRPr="00B0440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4B72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Общ./Матем.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2B2B47">
        <w:trPr>
          <w:trHeight w:val="325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.яз.</w:t>
            </w:r>
          </w:p>
        </w:tc>
        <w:tc>
          <w:tcPr>
            <w:tcW w:w="1842" w:type="dxa"/>
          </w:tcPr>
          <w:p w:rsidR="00CD31AC" w:rsidRPr="00460662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701" w:type="dxa"/>
          </w:tcPr>
          <w:p w:rsidR="00CD31AC" w:rsidRPr="00B0440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1843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 Тат.яз.и лит.</w:t>
            </w:r>
          </w:p>
        </w:tc>
      </w:tr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CD31AC" w:rsidRPr="00B0440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460662" w:rsidRDefault="00CD31AC" w:rsidP="00BC73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940C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Ин.яз./Общ.</w:t>
            </w:r>
          </w:p>
        </w:tc>
        <w:tc>
          <w:tcPr>
            <w:tcW w:w="1843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Инфор.Ин.яз.</w:t>
            </w:r>
          </w:p>
        </w:tc>
        <w:tc>
          <w:tcPr>
            <w:tcW w:w="1778" w:type="dxa"/>
            <w:vAlign w:val="center"/>
          </w:tcPr>
          <w:p w:rsidR="00CD31AC" w:rsidRPr="00B814A3" w:rsidRDefault="00CD31AC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CD31AC" w:rsidRPr="00B0440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1701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CD31AC" w:rsidRPr="007F6ED4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843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2B2B47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42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701" w:type="dxa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843" w:type="dxa"/>
          </w:tcPr>
          <w:p w:rsidR="00CD31AC" w:rsidRPr="00C50E20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460662" w:rsidTr="002B2B47">
        <w:trPr>
          <w:trHeight w:val="399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B814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CD31AC" w:rsidRPr="00B814A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01" w:type="dxa"/>
          </w:tcPr>
          <w:p w:rsidR="00CD31AC" w:rsidRPr="00B814A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</w:tbl>
    <w:p w:rsidR="00CD31AC" w:rsidRDefault="00CD31AC" w:rsidP="00742C35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742C35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842"/>
        <w:gridCol w:w="1560"/>
        <w:gridCol w:w="1559"/>
        <w:gridCol w:w="1984"/>
        <w:gridCol w:w="2977"/>
        <w:gridCol w:w="2629"/>
      </w:tblGrid>
      <w:tr w:rsidR="00CD31AC" w:rsidRPr="001072E8" w:rsidTr="002B2B47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2B2B47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2B2B47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Ин.яз.Инфор.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Истор./Общ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1072E8" w:rsidTr="002B2B47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Геогр..</w:t>
            </w:r>
          </w:p>
        </w:tc>
        <w:tc>
          <w:tcPr>
            <w:tcW w:w="1560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лит.Инф.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2B2B47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251A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Ин.яз.Тат.яз.и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2B2B47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  <w:r>
              <w:rPr>
                <w:rFonts w:ascii="Times New Roman" w:hAnsi="Times New Roman"/>
                <w:sz w:val="28"/>
                <w:szCs w:val="28"/>
              </w:rPr>
              <w:t>/Матем.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445F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Русс.яз../ОБЖ</w:t>
            </w:r>
          </w:p>
        </w:tc>
      </w:tr>
      <w:tr w:rsidR="00CD31AC" w:rsidRPr="001072E8" w:rsidTr="002B2B47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1072E8" w:rsidTr="002B2B47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4B72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84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Русс.яз./-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</w:tbl>
    <w:p w:rsidR="00CD31AC" w:rsidRDefault="00CD31AC" w:rsidP="00C16CA5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C16CA5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C16CA5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2124"/>
        <w:gridCol w:w="2124"/>
        <w:gridCol w:w="2361"/>
        <w:gridCol w:w="2502"/>
      </w:tblGrid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6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ED18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1072E8" w:rsidTr="00ED5CD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65" w:type="dxa"/>
          </w:tcPr>
          <w:p w:rsidR="00CD31AC" w:rsidRPr="001072E8" w:rsidRDefault="00CD31AC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4545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124" w:type="dxa"/>
          </w:tcPr>
          <w:p w:rsidR="00CD31AC" w:rsidRPr="001072E8" w:rsidRDefault="00CD31AC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CD31AC" w:rsidRPr="001072E8" w:rsidRDefault="00CD31AC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  <w:r>
              <w:rPr>
                <w:rFonts w:ascii="Times New Roman" w:hAnsi="Times New Roman"/>
                <w:sz w:val="28"/>
                <w:szCs w:val="28"/>
              </w:rPr>
              <w:t>/Истор.</w:t>
            </w:r>
          </w:p>
        </w:tc>
        <w:tc>
          <w:tcPr>
            <w:tcW w:w="2502" w:type="dxa"/>
          </w:tcPr>
          <w:p w:rsidR="00CD31AC" w:rsidRPr="001072E8" w:rsidRDefault="00CD31AC" w:rsidP="00ED5C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5641F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</w:tcPr>
          <w:p w:rsidR="00CD31AC" w:rsidRPr="001072E8" w:rsidRDefault="00CD31AC" w:rsidP="004B72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FE7DE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F361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литер.</w:t>
            </w:r>
          </w:p>
        </w:tc>
        <w:tc>
          <w:tcPr>
            <w:tcW w:w="2361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F361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  <w:r>
              <w:rPr>
                <w:rFonts w:ascii="Times New Roman" w:hAnsi="Times New Roman"/>
                <w:sz w:val="28"/>
                <w:szCs w:val="28"/>
              </w:rPr>
              <w:t>/Русс.яз.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65" w:type="dxa"/>
          </w:tcPr>
          <w:p w:rsidR="00CD31AC" w:rsidRPr="001072E8" w:rsidRDefault="00CD31AC" w:rsidP="00F361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F361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DC067F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F361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02" w:type="dxa"/>
          </w:tcPr>
          <w:p w:rsidR="00CD31AC" w:rsidRPr="001072E8" w:rsidRDefault="00CD31AC" w:rsidP="00DC0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Pr="00505AD5" w:rsidRDefault="00CD31AC" w:rsidP="00C16CA5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4E3472" w:rsidRDefault="00CD31AC" w:rsidP="003B4DBF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099"/>
        <w:gridCol w:w="1134"/>
        <w:gridCol w:w="1559"/>
        <w:gridCol w:w="1843"/>
        <w:gridCol w:w="2183"/>
        <w:gridCol w:w="1644"/>
        <w:gridCol w:w="1888"/>
        <w:gridCol w:w="1635"/>
        <w:gridCol w:w="1374"/>
      </w:tblGrid>
      <w:tr w:rsidR="00CD31AC" w:rsidRPr="002B2B47" w:rsidTr="00010647">
        <w:tc>
          <w:tcPr>
            <w:tcW w:w="427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9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13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10в</w:t>
            </w:r>
          </w:p>
        </w:tc>
        <w:tc>
          <w:tcPr>
            <w:tcW w:w="155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11в</w:t>
            </w:r>
          </w:p>
        </w:tc>
        <w:tc>
          <w:tcPr>
            <w:tcW w:w="218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11г</w:t>
            </w:r>
          </w:p>
        </w:tc>
        <w:tc>
          <w:tcPr>
            <w:tcW w:w="164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11д</w:t>
            </w:r>
          </w:p>
        </w:tc>
        <w:tc>
          <w:tcPr>
            <w:tcW w:w="1888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11е</w:t>
            </w:r>
          </w:p>
        </w:tc>
        <w:tc>
          <w:tcPr>
            <w:tcW w:w="1635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12г</w:t>
            </w:r>
          </w:p>
        </w:tc>
        <w:tc>
          <w:tcPr>
            <w:tcW w:w="137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12д</w:t>
            </w:r>
          </w:p>
        </w:tc>
      </w:tr>
      <w:tr w:rsidR="00CD31AC" w:rsidRPr="002B2B47" w:rsidTr="00010647">
        <w:tc>
          <w:tcPr>
            <w:tcW w:w="427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13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/Р.яз.</w:t>
            </w:r>
          </w:p>
        </w:tc>
        <w:tc>
          <w:tcPr>
            <w:tcW w:w="155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Инф./Ист.</w:t>
            </w:r>
          </w:p>
        </w:tc>
        <w:tc>
          <w:tcPr>
            <w:tcW w:w="184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Ист./Общ.</w:t>
            </w:r>
          </w:p>
        </w:tc>
        <w:tc>
          <w:tcPr>
            <w:tcW w:w="218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Матем./Хим.</w:t>
            </w:r>
          </w:p>
        </w:tc>
        <w:tc>
          <w:tcPr>
            <w:tcW w:w="164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Хим./Инф.</w:t>
            </w:r>
          </w:p>
        </w:tc>
        <w:tc>
          <w:tcPr>
            <w:tcW w:w="1888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Матем./Хим.</w:t>
            </w:r>
          </w:p>
        </w:tc>
        <w:tc>
          <w:tcPr>
            <w:tcW w:w="1635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Хим./Русс.яз.</w:t>
            </w:r>
          </w:p>
        </w:tc>
        <w:tc>
          <w:tcPr>
            <w:tcW w:w="137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Р.яз./Ин.яз.</w:t>
            </w:r>
          </w:p>
        </w:tc>
      </w:tr>
      <w:tr w:rsidR="00CD31AC" w:rsidRPr="002B2B47" w:rsidTr="00010647">
        <w:tc>
          <w:tcPr>
            <w:tcW w:w="427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Ин.яз.</w:t>
            </w:r>
          </w:p>
        </w:tc>
        <w:tc>
          <w:tcPr>
            <w:tcW w:w="113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55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Тат.яз./Хим.</w:t>
            </w:r>
          </w:p>
        </w:tc>
        <w:tc>
          <w:tcPr>
            <w:tcW w:w="184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2183" w:type="dxa"/>
          </w:tcPr>
          <w:p w:rsidR="00CD31AC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Инф.Тат.яз.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/Инф.Тат.яз.</w:t>
            </w:r>
          </w:p>
        </w:tc>
        <w:tc>
          <w:tcPr>
            <w:tcW w:w="164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Матем./Ист.</w:t>
            </w:r>
          </w:p>
        </w:tc>
        <w:tc>
          <w:tcPr>
            <w:tcW w:w="1888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35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Матем./Тат.яз.и лит.</w:t>
            </w:r>
          </w:p>
        </w:tc>
        <w:tc>
          <w:tcPr>
            <w:tcW w:w="137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Хим./Матем.</w:t>
            </w:r>
          </w:p>
        </w:tc>
      </w:tr>
      <w:tr w:rsidR="00CD31AC" w:rsidRPr="002B2B47" w:rsidTr="00010647">
        <w:tc>
          <w:tcPr>
            <w:tcW w:w="427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Тат.яз.</w:t>
            </w:r>
          </w:p>
        </w:tc>
        <w:tc>
          <w:tcPr>
            <w:tcW w:w="113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Матем./Ист.</w:t>
            </w:r>
          </w:p>
        </w:tc>
        <w:tc>
          <w:tcPr>
            <w:tcW w:w="184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/Матем.</w:t>
            </w:r>
          </w:p>
        </w:tc>
        <w:tc>
          <w:tcPr>
            <w:tcW w:w="218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4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88" w:type="dxa"/>
          </w:tcPr>
          <w:p w:rsidR="00CD31AC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Инф.Ин.яз.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Инф.Ин.яз.</w:t>
            </w:r>
          </w:p>
        </w:tc>
        <w:tc>
          <w:tcPr>
            <w:tcW w:w="1635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\/Биол.(урок)</w:t>
            </w:r>
          </w:p>
        </w:tc>
        <w:tc>
          <w:tcPr>
            <w:tcW w:w="137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1AC" w:rsidRPr="002B2B47" w:rsidTr="00010647">
        <w:trPr>
          <w:trHeight w:val="509"/>
        </w:trPr>
        <w:tc>
          <w:tcPr>
            <w:tcW w:w="427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43" w:type="dxa"/>
          </w:tcPr>
          <w:p w:rsidR="00CD31AC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Ин.яз.Инфор</w:t>
            </w:r>
          </w:p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/Ин.яз.Инф.</w:t>
            </w:r>
          </w:p>
        </w:tc>
        <w:tc>
          <w:tcPr>
            <w:tcW w:w="2183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Истор.</w:t>
            </w:r>
          </w:p>
        </w:tc>
        <w:tc>
          <w:tcPr>
            <w:tcW w:w="164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Ин.яз./</w:t>
            </w:r>
          </w:p>
        </w:tc>
        <w:tc>
          <w:tcPr>
            <w:tcW w:w="1888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CD31AC" w:rsidRPr="002B2B47" w:rsidRDefault="00CD31AC" w:rsidP="00A368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D31AC" w:rsidRDefault="00CD31AC" w:rsidP="003B4DBF">
      <w:pPr>
        <w:rPr>
          <w:rFonts w:ascii="Times New Roman" w:hAnsi="Times New Roman"/>
          <w:b/>
          <w:sz w:val="28"/>
          <w:szCs w:val="28"/>
        </w:rPr>
      </w:pPr>
    </w:p>
    <w:p w:rsidR="00CD31AC" w:rsidRDefault="00CD31AC" w:rsidP="00C16CA5">
      <w:pPr>
        <w:jc w:val="center"/>
        <w:rPr>
          <w:rFonts w:ascii="Times New Roman" w:hAnsi="Times New Roman"/>
          <w:sz w:val="32"/>
          <w:szCs w:val="32"/>
        </w:rPr>
      </w:pPr>
    </w:p>
    <w:p w:rsidR="00CD31AC" w:rsidRPr="00C21758" w:rsidRDefault="00CD31AC" w:rsidP="00C16CA5">
      <w:pPr>
        <w:jc w:val="center"/>
        <w:rPr>
          <w:rFonts w:ascii="Times New Roman" w:hAnsi="Times New Roman"/>
          <w:sz w:val="32"/>
          <w:szCs w:val="32"/>
        </w:rPr>
      </w:pPr>
      <w:r w:rsidRPr="00C21758">
        <w:rPr>
          <w:rFonts w:ascii="Times New Roman" w:hAnsi="Times New Roman"/>
          <w:sz w:val="32"/>
          <w:szCs w:val="32"/>
        </w:rPr>
        <w:t>Пятница</w:t>
      </w:r>
      <w:r>
        <w:rPr>
          <w:rFonts w:ascii="Times New Roman" w:hAnsi="Times New Roman"/>
          <w:sz w:val="32"/>
          <w:szCs w:val="32"/>
        </w:rPr>
        <w:t xml:space="preserve">  </w:t>
      </w:r>
    </w:p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30"/>
        <w:gridCol w:w="2529"/>
        <w:gridCol w:w="2860"/>
        <w:gridCol w:w="1870"/>
        <w:gridCol w:w="2420"/>
        <w:gridCol w:w="2291"/>
        <w:gridCol w:w="2693"/>
      </w:tblGrid>
      <w:tr w:rsidR="00CD31AC" w:rsidRPr="00C50E20" w:rsidTr="00316FAC">
        <w:tc>
          <w:tcPr>
            <w:tcW w:w="32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529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860" w:type="dxa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870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420" w:type="dxa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0E20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2291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693" w:type="dxa"/>
            <w:vAlign w:val="center"/>
          </w:tcPr>
          <w:p w:rsidR="00CD31AC" w:rsidRPr="00C50E20" w:rsidRDefault="00CD31AC" w:rsidP="00DC067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CD31AC" w:rsidRPr="001072E8" w:rsidTr="00316FAC">
        <w:trPr>
          <w:trHeight w:val="660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Физ./Тат.литер.</w:t>
            </w:r>
          </w:p>
        </w:tc>
        <w:tc>
          <w:tcPr>
            <w:tcW w:w="286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1870" w:type="dxa"/>
            <w:vAlign w:val="center"/>
          </w:tcPr>
          <w:p w:rsidR="00CD31AC" w:rsidRPr="004B201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Матем./Геогр.</w:t>
            </w: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91" w:type="dxa"/>
            <w:vAlign w:val="center"/>
          </w:tcPr>
          <w:p w:rsidR="00CD31AC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Геогр.(урок)/</w:t>
            </w:r>
          </w:p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Истор.(урок)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1541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316FAC">
        <w:trPr>
          <w:trHeight w:val="715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29" w:type="dxa"/>
            <w:vAlign w:val="center"/>
          </w:tcPr>
          <w:p w:rsidR="00CD31AC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</w:p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Тат.яз.(Урок)</w:t>
            </w:r>
          </w:p>
        </w:tc>
        <w:tc>
          <w:tcPr>
            <w:tcW w:w="2860" w:type="dxa"/>
          </w:tcPr>
          <w:p w:rsidR="00CD31AC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/Общ(Урок).</w:t>
            </w:r>
          </w:p>
        </w:tc>
        <w:tc>
          <w:tcPr>
            <w:tcW w:w="187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291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1541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</w:tr>
      <w:tr w:rsidR="00CD31AC" w:rsidRPr="001072E8" w:rsidTr="00316FAC">
        <w:trPr>
          <w:trHeight w:val="694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29" w:type="dxa"/>
          </w:tcPr>
          <w:p w:rsidR="00CD31AC" w:rsidRDefault="00CD31AC" w:rsidP="001541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</w:t>
            </w:r>
          </w:p>
          <w:p w:rsidR="00CD31AC" w:rsidRPr="001072E8" w:rsidRDefault="00CD31AC" w:rsidP="001541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Общ(Урок).</w:t>
            </w:r>
          </w:p>
        </w:tc>
        <w:tc>
          <w:tcPr>
            <w:tcW w:w="286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Физ./Тат.лит.</w:t>
            </w:r>
          </w:p>
        </w:tc>
        <w:tc>
          <w:tcPr>
            <w:tcW w:w="187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Матем./</w:t>
            </w: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291" w:type="dxa"/>
            <w:vAlign w:val="center"/>
          </w:tcPr>
          <w:p w:rsidR="00CD31AC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</w:t>
            </w:r>
          </w:p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Геогр(урок)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940CE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Истор.(Урок)/Матем.</w:t>
            </w:r>
          </w:p>
        </w:tc>
      </w:tr>
      <w:tr w:rsidR="00CD31AC" w:rsidRPr="001072E8" w:rsidTr="00316FAC">
        <w:trPr>
          <w:trHeight w:val="700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86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  <w:r>
              <w:rPr>
                <w:rFonts w:ascii="Times New Roman" w:hAnsi="Times New Roman"/>
                <w:sz w:val="28"/>
                <w:szCs w:val="28"/>
              </w:rPr>
              <w:t>/Литер.</w:t>
            </w:r>
          </w:p>
        </w:tc>
        <w:tc>
          <w:tcPr>
            <w:tcW w:w="187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Геогр./-</w:t>
            </w: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Общ./Тат.яз.и лит.</w:t>
            </w:r>
          </w:p>
        </w:tc>
        <w:tc>
          <w:tcPr>
            <w:tcW w:w="2291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  <w:r>
              <w:rPr>
                <w:rFonts w:ascii="Times New Roman" w:hAnsi="Times New Roman"/>
                <w:sz w:val="28"/>
                <w:szCs w:val="28"/>
              </w:rPr>
              <w:t>/Обществ.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Русск.яз./Ист.(зач.)</w:t>
            </w:r>
          </w:p>
        </w:tc>
      </w:tr>
      <w:tr w:rsidR="00CD31AC" w:rsidRPr="001072E8" w:rsidTr="00316FAC">
        <w:trPr>
          <w:trHeight w:val="700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1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ED5C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316FAC">
        <w:trPr>
          <w:trHeight w:val="700"/>
        </w:trPr>
        <w:tc>
          <w:tcPr>
            <w:tcW w:w="3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29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0" w:type="dxa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1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DC0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Общ(урок)./Русс.яз.</w:t>
            </w:r>
          </w:p>
        </w:tc>
      </w:tr>
    </w:tbl>
    <w:p w:rsidR="00CD31AC" w:rsidRDefault="00CD31AC" w:rsidP="004B2018">
      <w:pPr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F8178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F8178D">
      <w:pPr>
        <w:rPr>
          <w:rFonts w:ascii="Times New Roman" w:hAnsi="Times New Roman"/>
          <w:b/>
          <w:sz w:val="32"/>
          <w:szCs w:val="32"/>
        </w:rPr>
      </w:pPr>
    </w:p>
    <w:p w:rsidR="00CD31AC" w:rsidRPr="000900FF" w:rsidRDefault="00CD31AC" w:rsidP="00F8178D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Утверждаю</w:t>
      </w:r>
    </w:p>
    <w:p w:rsidR="00CD31AC" w:rsidRDefault="00CD31AC" w:rsidP="00F8178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Исхакова В.Н. </w:t>
      </w:r>
    </w:p>
    <w:p w:rsidR="00CD31AC" w:rsidRPr="00750E45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на 2-ое п/г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уч.года в ОСОШ №24</w:t>
      </w:r>
    </w:p>
    <w:p w:rsidR="00CD31AC" w:rsidRPr="00F8178D" w:rsidRDefault="00CD31AC" w:rsidP="00F8178D">
      <w:pPr>
        <w:jc w:val="center"/>
        <w:rPr>
          <w:rFonts w:ascii="Times New Roman" w:hAnsi="Times New Roman"/>
          <w:b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  </w:t>
      </w:r>
      <w:r w:rsidRPr="00F8178D">
        <w:rPr>
          <w:rFonts w:ascii="Times New Roman" w:hAnsi="Times New Roman"/>
          <w:b/>
          <w:sz w:val="36"/>
          <w:szCs w:val="36"/>
        </w:rPr>
        <w:t>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276"/>
        <w:gridCol w:w="1559"/>
        <w:gridCol w:w="1555"/>
        <w:gridCol w:w="1235"/>
        <w:gridCol w:w="1321"/>
        <w:gridCol w:w="1276"/>
        <w:gridCol w:w="1559"/>
        <w:gridCol w:w="2062"/>
      </w:tblGrid>
      <w:tr w:rsidR="00CD31AC" w:rsidRPr="00B80DE1" w:rsidTr="00F8178D">
        <w:trPr>
          <w:jc w:val="center"/>
        </w:trPr>
        <w:tc>
          <w:tcPr>
            <w:tcW w:w="34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321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062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C50E20" w:rsidTr="00F8178D">
        <w:trPr>
          <w:trHeight w:val="325"/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CD31AC" w:rsidRPr="0056280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76" w:type="dxa"/>
            <w:vAlign w:val="center"/>
          </w:tcPr>
          <w:p w:rsidR="00CD31AC" w:rsidRPr="00A779BE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CD31AC" w:rsidRPr="005524C9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Русс.яз./Био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Лит./Ист.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-/Матем.</w:t>
            </w:r>
          </w:p>
        </w:tc>
        <w:tc>
          <w:tcPr>
            <w:tcW w:w="1559" w:type="dxa"/>
            <w:vAlign w:val="center"/>
          </w:tcPr>
          <w:p w:rsidR="00CD31AC" w:rsidRPr="004D5F17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062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0900FF" w:rsidTr="00F8178D">
        <w:trPr>
          <w:jc w:val="center"/>
        </w:trPr>
        <w:tc>
          <w:tcPr>
            <w:tcW w:w="343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417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Информ.</w:t>
            </w:r>
          </w:p>
        </w:tc>
        <w:tc>
          <w:tcPr>
            <w:tcW w:w="1235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321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2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D31AC" w:rsidRDefault="00CD31AC" w:rsidP="00F8178D">
      <w:pPr>
        <w:rPr>
          <w:rFonts w:ascii="Times New Roman" w:hAnsi="Times New Roman"/>
          <w:sz w:val="32"/>
          <w:szCs w:val="32"/>
        </w:rPr>
      </w:pPr>
    </w:p>
    <w:p w:rsidR="00CD31AC" w:rsidRPr="00B80DE1" w:rsidRDefault="00CD31AC" w:rsidP="00F8178D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9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817"/>
        <w:gridCol w:w="2085"/>
        <w:gridCol w:w="1610"/>
        <w:gridCol w:w="1761"/>
        <w:gridCol w:w="2879"/>
        <w:gridCol w:w="2155"/>
        <w:gridCol w:w="1960"/>
      </w:tblGrid>
      <w:tr w:rsidR="00CD31AC" w:rsidRPr="00B80DE1" w:rsidTr="00F8178D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1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1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87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15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917DE9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Ин.яз. /Тат.яз.и лит </w:t>
            </w:r>
          </w:p>
        </w:tc>
      </w:tr>
      <w:tr w:rsidR="00CD31AC" w:rsidRPr="00C50E20" w:rsidTr="00F8178D">
        <w:trPr>
          <w:trHeight w:val="346"/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vAlign w:val="center"/>
          </w:tcPr>
          <w:p w:rsidR="00CD31AC" w:rsidRPr="00BE6EAA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610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Истор./Матем.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Ист./Тат.яз.</w:t>
            </w:r>
          </w:p>
        </w:tc>
        <w:tc>
          <w:tcPr>
            <w:tcW w:w="1761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Тат.лит./Ин.яз.Инфор.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Физ./Общест.</w:t>
            </w:r>
          </w:p>
        </w:tc>
      </w:tr>
    </w:tbl>
    <w:p w:rsidR="00CD31AC" w:rsidRDefault="00CD31AC" w:rsidP="00F8178D">
      <w:pPr>
        <w:jc w:val="center"/>
        <w:rPr>
          <w:rFonts w:ascii="Times New Roman" w:hAnsi="Times New Roman"/>
          <w:sz w:val="36"/>
          <w:szCs w:val="36"/>
        </w:rPr>
      </w:pPr>
    </w:p>
    <w:p w:rsidR="00CD31AC" w:rsidRDefault="00CD31AC" w:rsidP="00F8178D">
      <w:pPr>
        <w:jc w:val="center"/>
        <w:rPr>
          <w:rFonts w:ascii="Times New Roman" w:hAnsi="Times New Roman"/>
          <w:sz w:val="36"/>
          <w:szCs w:val="36"/>
        </w:rPr>
      </w:pPr>
    </w:p>
    <w:p w:rsidR="00CD31AC" w:rsidRPr="00FC75BF" w:rsidRDefault="00CD31AC" w:rsidP="00F8178D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2085"/>
        <w:gridCol w:w="1465"/>
        <w:gridCol w:w="1664"/>
        <w:gridCol w:w="2159"/>
        <w:gridCol w:w="2271"/>
        <w:gridCol w:w="2325"/>
        <w:gridCol w:w="2319"/>
      </w:tblGrid>
      <w:tr w:rsidR="00CD31AC" w:rsidRPr="00B80DE1" w:rsidTr="00F8178D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465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64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1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71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2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31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5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лит./Физ.</w:t>
            </w:r>
          </w:p>
        </w:tc>
        <w:tc>
          <w:tcPr>
            <w:tcW w:w="2325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 Инф..</w:t>
            </w:r>
            <w:r w:rsidRPr="0068462F">
              <w:rPr>
                <w:rFonts w:ascii="Times New Roman" w:hAnsi="Times New Roman"/>
                <w:sz w:val="28"/>
                <w:szCs w:val="28"/>
              </w:rPr>
              <w:t>|</w:t>
            </w:r>
            <w:r>
              <w:rPr>
                <w:rFonts w:ascii="Times New Roman" w:hAnsi="Times New Roman"/>
                <w:sz w:val="28"/>
                <w:szCs w:val="28"/>
              </w:rPr>
              <w:t>Тат.яз..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5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ОБЖ/Русс.яз.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271" w:type="dxa"/>
            <w:vAlign w:val="center"/>
          </w:tcPr>
          <w:p w:rsidR="00CD31AC" w:rsidRPr="004A304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F8178D">
        <w:trPr>
          <w:trHeight w:val="362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/Тат.яз.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664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27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 Инфор.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794805" w:rsidTr="00F8178D">
        <w:trPr>
          <w:trHeight w:val="371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Ин.яз./Обществ.</w:t>
            </w:r>
          </w:p>
        </w:tc>
        <w:tc>
          <w:tcPr>
            <w:tcW w:w="2271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319" w:type="dxa"/>
            <w:vAlign w:val="center"/>
          </w:tcPr>
          <w:p w:rsidR="00CD31AC" w:rsidRPr="00F3615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Физ.(зач.)</w:t>
            </w:r>
          </w:p>
        </w:tc>
      </w:tr>
    </w:tbl>
    <w:p w:rsidR="00CD31AC" w:rsidRPr="00794805" w:rsidRDefault="00CD31AC" w:rsidP="00F8178D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B80DE1" w:rsidRDefault="00CD31AC" w:rsidP="00F8178D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CD31AC" w:rsidRPr="00B80DE1" w:rsidTr="00F8178D">
        <w:trPr>
          <w:jc w:val="center"/>
        </w:trPr>
        <w:tc>
          <w:tcPr>
            <w:tcW w:w="49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794805" w:rsidTr="00F710C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3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Русс.яз./Обществ.</w:t>
            </w:r>
          </w:p>
        </w:tc>
        <w:tc>
          <w:tcPr>
            <w:tcW w:w="2268" w:type="dxa"/>
          </w:tcPr>
          <w:p w:rsidR="00CD31AC" w:rsidRPr="00794805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F8178D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127" w:type="dxa"/>
            <w:vAlign w:val="center"/>
          </w:tcPr>
          <w:p w:rsidR="00CD31AC" w:rsidRPr="008C1EA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8178D">
        <w:trPr>
          <w:trHeight w:val="341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90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794805" w:rsidTr="007C70E8">
        <w:trPr>
          <w:trHeight w:val="404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яз..</w:t>
            </w:r>
          </w:p>
        </w:tc>
      </w:tr>
      <w:tr w:rsidR="00CD31AC" w:rsidRPr="00794805" w:rsidTr="00F8178D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 /Русс.яз.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794805" w:rsidTr="00F8178D">
        <w:trPr>
          <w:trHeight w:val="385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638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Физика/Биол.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ОБЖ/Физ.</w:t>
            </w:r>
          </w:p>
        </w:tc>
      </w:tr>
    </w:tbl>
    <w:p w:rsidR="00CD31AC" w:rsidRPr="00F63CF9" w:rsidRDefault="00CD31AC" w:rsidP="00F8178D">
      <w:pPr>
        <w:rPr>
          <w:rFonts w:ascii="Times New Roman" w:hAnsi="Times New Roman"/>
          <w:b/>
          <w:sz w:val="28"/>
          <w:szCs w:val="28"/>
        </w:rPr>
      </w:pPr>
    </w:p>
    <w:p w:rsidR="00CD31AC" w:rsidRPr="006654DA" w:rsidRDefault="00CD31AC" w:rsidP="00F8178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63CF9">
        <w:rPr>
          <w:rFonts w:ascii="Times New Roman" w:hAnsi="Times New Roman"/>
          <w:b/>
          <w:sz w:val="28"/>
          <w:szCs w:val="28"/>
        </w:rPr>
        <w:t xml:space="preserve"> </w:t>
      </w: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Утверждаю</w:t>
      </w:r>
    </w:p>
    <w:p w:rsidR="00CD31AC" w:rsidRDefault="00CD31AC" w:rsidP="00827F4B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Исхакова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>-ое п/г 2013-2014 уч.года в ОСОШ №24</w:t>
      </w:r>
    </w:p>
    <w:p w:rsidR="00CD31AC" w:rsidRPr="009B14DB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1417"/>
        <w:gridCol w:w="1843"/>
        <w:gridCol w:w="1984"/>
        <w:gridCol w:w="1843"/>
        <w:gridCol w:w="1843"/>
        <w:gridCol w:w="1701"/>
        <w:gridCol w:w="1843"/>
        <w:gridCol w:w="1778"/>
      </w:tblGrid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D31AC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6414BC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84" w:type="dxa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1843" w:type="dxa"/>
          </w:tcPr>
          <w:p w:rsidR="00CD31AC" w:rsidRPr="00C50E20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Общ./Матем.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6414BC">
        <w:trPr>
          <w:trHeight w:val="325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.яз.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984" w:type="dxa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</w:tcPr>
          <w:p w:rsidR="00CD31AC" w:rsidRPr="00C50E20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1072E8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 Тат.яз.и лит.</w:t>
            </w:r>
          </w:p>
        </w:tc>
      </w:tr>
      <w:tr w:rsidR="00CD31AC" w:rsidRPr="00460662" w:rsidTr="006414BC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Инфор.Ин.яз.</w:t>
            </w:r>
          </w:p>
        </w:tc>
        <w:tc>
          <w:tcPr>
            <w:tcW w:w="1778" w:type="dxa"/>
            <w:vAlign w:val="center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CD31AC" w:rsidRPr="007F6ED4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460662" w:rsidTr="008D554F">
        <w:trPr>
          <w:trHeight w:val="399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</w:tbl>
    <w:p w:rsidR="00CD31AC" w:rsidRDefault="00CD31AC" w:rsidP="00827F4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827F4B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921"/>
        <w:gridCol w:w="921"/>
        <w:gridCol w:w="1560"/>
        <w:gridCol w:w="1559"/>
        <w:gridCol w:w="992"/>
        <w:gridCol w:w="992"/>
        <w:gridCol w:w="1488"/>
        <w:gridCol w:w="1489"/>
        <w:gridCol w:w="2629"/>
      </w:tblGrid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0E5127">
        <w:trPr>
          <w:trHeight w:val="158"/>
          <w:jc w:val="center"/>
        </w:trPr>
        <w:tc>
          <w:tcPr>
            <w:tcW w:w="392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Физика</w:t>
            </w: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148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262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0E5127">
        <w:trPr>
          <w:trHeight w:val="157"/>
          <w:jc w:val="center"/>
        </w:trPr>
        <w:tc>
          <w:tcPr>
            <w:tcW w:w="392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CD31AC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2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Ин.яз.Инфор.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Истор./Общ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1072E8" w:rsidTr="00F8178D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Геогр..</w:t>
            </w:r>
          </w:p>
        </w:tc>
        <w:tc>
          <w:tcPr>
            <w:tcW w:w="1560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лит.Инф.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Ин.яз.Тат.яз.и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F8178D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  <w:r>
              <w:rPr>
                <w:rFonts w:ascii="Times New Roman" w:hAnsi="Times New Roman"/>
                <w:sz w:val="28"/>
                <w:szCs w:val="28"/>
              </w:rPr>
              <w:t>/Матем.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Русс.яз../ОБЖ</w:t>
            </w: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1072E8" w:rsidTr="00F8178D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Русс.яз./-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</w:tbl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1062"/>
        <w:gridCol w:w="1062"/>
        <w:gridCol w:w="2124"/>
        <w:gridCol w:w="2361"/>
        <w:gridCol w:w="2502"/>
      </w:tblGrid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763246">
        <w:trPr>
          <w:trHeight w:val="158"/>
          <w:jc w:val="center"/>
        </w:trPr>
        <w:tc>
          <w:tcPr>
            <w:tcW w:w="59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6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2124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1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02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763246">
        <w:trPr>
          <w:trHeight w:val="157"/>
          <w:jc w:val="center"/>
        </w:trPr>
        <w:tc>
          <w:tcPr>
            <w:tcW w:w="59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6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4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1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02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  <w:r>
              <w:rPr>
                <w:rFonts w:ascii="Times New Roman" w:hAnsi="Times New Roman"/>
                <w:sz w:val="28"/>
                <w:szCs w:val="28"/>
              </w:rPr>
              <w:t>/Истор.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литер.</w:t>
            </w:r>
          </w:p>
        </w:tc>
        <w:tc>
          <w:tcPr>
            <w:tcW w:w="2361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  <w:r>
              <w:rPr>
                <w:rFonts w:ascii="Times New Roman" w:hAnsi="Times New Roman"/>
                <w:sz w:val="28"/>
                <w:szCs w:val="28"/>
              </w:rPr>
              <w:t>/Русс.яз.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Истор./-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Pr="00505AD5" w:rsidRDefault="00CD31AC" w:rsidP="00F8178D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4E3472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099"/>
        <w:gridCol w:w="1134"/>
        <w:gridCol w:w="1559"/>
        <w:gridCol w:w="1843"/>
        <w:gridCol w:w="2183"/>
        <w:gridCol w:w="1644"/>
        <w:gridCol w:w="1888"/>
        <w:gridCol w:w="1635"/>
        <w:gridCol w:w="1374"/>
      </w:tblGrid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10в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11в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11г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11д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11е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12г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12д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/Р.яз.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r w:rsidRPr="002B2B47">
              <w:rPr>
                <w:rFonts w:ascii="Times New Roman" w:hAnsi="Times New Roman"/>
                <w:sz w:val="24"/>
                <w:szCs w:val="24"/>
              </w:rPr>
              <w:t>./Ист.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Ист./Общ.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Матем./Хим.</w:t>
            </w:r>
          </w:p>
        </w:tc>
        <w:tc>
          <w:tcPr>
            <w:tcW w:w="1644" w:type="dxa"/>
          </w:tcPr>
          <w:p w:rsidR="00CD31AC" w:rsidRPr="00D62F32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</w:t>
            </w:r>
            <w:r>
              <w:rPr>
                <w:rFonts w:ascii="Times New Roman" w:hAnsi="Times New Roman"/>
                <w:sz w:val="24"/>
                <w:szCs w:val="24"/>
              </w:rPr>
              <w:t>Физ.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Матем./Хим.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Хим./Русс.яз.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Р.яз./Ин.яз.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Тат.яз./Хим.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2183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r w:rsidRPr="002B2B47">
              <w:rPr>
                <w:rFonts w:ascii="Times New Roman" w:hAnsi="Times New Roman"/>
                <w:sz w:val="24"/>
                <w:szCs w:val="24"/>
              </w:rPr>
              <w:t>.Тат.яз.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Физ.Тат.яз.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Матем./Ист.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Матем./Тат.яз.и лит.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Хим./Матем.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Тат.яз.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Матем./Ист.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/Матем.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88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r w:rsidRPr="002B2B47">
              <w:rPr>
                <w:rFonts w:ascii="Times New Roman" w:hAnsi="Times New Roman"/>
                <w:sz w:val="24"/>
                <w:szCs w:val="24"/>
              </w:rPr>
              <w:t>.Ин.яз.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Физ.Ин.яз.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\/Биол.(урок)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1AC" w:rsidRPr="002B2B47" w:rsidTr="00F8178D">
        <w:trPr>
          <w:trHeight w:val="509"/>
        </w:trPr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43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</w:t>
            </w:r>
            <w:r>
              <w:rPr>
                <w:rFonts w:ascii="Times New Roman" w:hAnsi="Times New Roman"/>
                <w:sz w:val="24"/>
                <w:szCs w:val="24"/>
              </w:rPr>
              <w:t>Физ.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/Ин.яз.Физ.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Истор.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Ин.яз./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D31AC" w:rsidRDefault="00CD31AC" w:rsidP="00F8178D">
      <w:pPr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sz w:val="32"/>
          <w:szCs w:val="32"/>
        </w:rPr>
      </w:pPr>
    </w:p>
    <w:p w:rsidR="00CD31AC" w:rsidRPr="00C21758" w:rsidRDefault="00CD31AC" w:rsidP="00F8178D">
      <w:pPr>
        <w:jc w:val="center"/>
        <w:rPr>
          <w:rFonts w:ascii="Times New Roman" w:hAnsi="Times New Roman"/>
          <w:sz w:val="32"/>
          <w:szCs w:val="32"/>
        </w:rPr>
      </w:pPr>
      <w:r w:rsidRPr="00C21758">
        <w:rPr>
          <w:rFonts w:ascii="Times New Roman" w:hAnsi="Times New Roman"/>
          <w:sz w:val="32"/>
          <w:szCs w:val="32"/>
        </w:rPr>
        <w:t>Пятница</w:t>
      </w:r>
      <w:r>
        <w:rPr>
          <w:rFonts w:ascii="Times New Roman" w:hAnsi="Times New Roman"/>
          <w:sz w:val="32"/>
          <w:szCs w:val="32"/>
        </w:rPr>
        <w:t xml:space="preserve">  </w:t>
      </w:r>
    </w:p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30"/>
        <w:gridCol w:w="2088"/>
        <w:gridCol w:w="1870"/>
        <w:gridCol w:w="2090"/>
        <w:gridCol w:w="2970"/>
        <w:gridCol w:w="2952"/>
        <w:gridCol w:w="2693"/>
      </w:tblGrid>
      <w:tr w:rsidR="00CD31AC" w:rsidRPr="00C50E20" w:rsidTr="000B1A2F">
        <w:tc>
          <w:tcPr>
            <w:tcW w:w="33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870" w:type="dxa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20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970" w:type="dxa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0E20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2952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69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CD31AC" w:rsidRPr="001072E8" w:rsidTr="000B1A2F">
        <w:trPr>
          <w:trHeight w:val="66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Физ./Тат.литер.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090" w:type="dxa"/>
            <w:vAlign w:val="center"/>
          </w:tcPr>
          <w:p w:rsidR="00CD31AC" w:rsidRPr="004B201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Геогр./Матем.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Геог./Истор.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0B1A2F">
        <w:trPr>
          <w:trHeight w:val="715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ОБЖ/Тат.яз.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</w:tr>
      <w:tr w:rsidR="00CD31AC" w:rsidRPr="001072E8" w:rsidTr="000B1A2F">
        <w:trPr>
          <w:trHeight w:val="694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8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Ин.яз../Общ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Физ./Тат.лит.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Геогр../Литер.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Русс.яз../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Обществ/Русс.яз.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Истор./Матем.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Матем../Истор.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  <w:r>
              <w:rPr>
                <w:rFonts w:ascii="Times New Roman" w:hAnsi="Times New Roman"/>
                <w:sz w:val="28"/>
                <w:szCs w:val="28"/>
              </w:rPr>
              <w:t>/Литер.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Ин.яз../-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Обществ../Тат.яз.и лит.</w:t>
            </w:r>
          </w:p>
        </w:tc>
        <w:tc>
          <w:tcPr>
            <w:tcW w:w="2952" w:type="dxa"/>
          </w:tcPr>
          <w:p w:rsidR="00CD31AC" w:rsidRPr="001072E8" w:rsidRDefault="00CD31AC" w:rsidP="00DF23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Геогр/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Русск.яз./Ист.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Общ../Русс.яз.</w:t>
            </w:r>
          </w:p>
        </w:tc>
      </w:tr>
    </w:tbl>
    <w:p w:rsidR="00CD31AC" w:rsidRDefault="00CD31AC" w:rsidP="00F8178D">
      <w:pPr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CD31AC" w:rsidRPr="00AB09A4" w:rsidRDefault="00CD31AC" w:rsidP="00850152">
      <w:pPr>
        <w:jc w:val="center"/>
        <w:rPr>
          <w:rFonts w:ascii="Times New Roman" w:hAnsi="Times New Roman"/>
          <w:b/>
          <w:sz w:val="24"/>
          <w:szCs w:val="24"/>
        </w:rPr>
      </w:pPr>
      <w:r w:rsidRPr="00AB09A4">
        <w:rPr>
          <w:rFonts w:ascii="Times New Roman" w:hAnsi="Times New Roman"/>
          <w:b/>
          <w:sz w:val="24"/>
          <w:szCs w:val="24"/>
        </w:rPr>
        <w:t>Расписание на 2-ое п/г 2013-2014 уч.года в ОСОШ №24</w:t>
      </w:r>
    </w:p>
    <w:p w:rsidR="00CD31AC" w:rsidRPr="00AB09A4" w:rsidRDefault="00CD31AC" w:rsidP="00850152">
      <w:pPr>
        <w:jc w:val="center"/>
        <w:rPr>
          <w:rFonts w:ascii="Times New Roman" w:hAnsi="Times New Roman"/>
          <w:sz w:val="24"/>
          <w:szCs w:val="24"/>
        </w:rPr>
      </w:pPr>
      <w:r w:rsidRPr="00AB09A4">
        <w:rPr>
          <w:rFonts w:ascii="Times New Roman" w:hAnsi="Times New Roman"/>
          <w:sz w:val="24"/>
          <w:szCs w:val="24"/>
        </w:rPr>
        <w:t>Пятница</w:t>
      </w:r>
      <w:r>
        <w:rPr>
          <w:rFonts w:ascii="Times New Roman" w:hAnsi="Times New Roman"/>
          <w:sz w:val="24"/>
          <w:szCs w:val="24"/>
        </w:rPr>
        <w:t xml:space="preserve">  </w:t>
      </w:r>
      <w:r w:rsidRPr="00893209">
        <w:rPr>
          <w:rFonts w:ascii="Times New Roman" w:hAnsi="Times New Roman"/>
          <w:b/>
          <w:sz w:val="24"/>
          <w:szCs w:val="24"/>
        </w:rPr>
        <w:t>(расписание с 22.02.2014)</w:t>
      </w:r>
      <w:r>
        <w:rPr>
          <w:rFonts w:ascii="Times New Roman" w:hAnsi="Times New Roman"/>
          <w:b/>
          <w:sz w:val="24"/>
          <w:szCs w:val="24"/>
        </w:rPr>
        <w:t xml:space="preserve">        06.03.14.</w:t>
      </w:r>
    </w:p>
    <w:tbl>
      <w:tblPr>
        <w:tblW w:w="435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67"/>
        <w:gridCol w:w="1857"/>
        <w:gridCol w:w="1971"/>
        <w:gridCol w:w="2046"/>
        <w:gridCol w:w="1923"/>
        <w:gridCol w:w="1938"/>
        <w:gridCol w:w="2068"/>
      </w:tblGrid>
      <w:tr w:rsidR="00CD31AC" w:rsidRPr="00AB09A4" w:rsidTr="006414BC"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10д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11а</w:t>
            </w:r>
          </w:p>
        </w:tc>
      </w:tr>
      <w:tr w:rsidR="00CD31AC" w:rsidRPr="00AB09A4" w:rsidTr="006414BC">
        <w:trPr>
          <w:trHeight w:val="518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АЯ/КТ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Султ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Исх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ХГ</w:t>
            </w:r>
          </w:p>
        </w:tc>
      </w:tr>
      <w:tr w:rsidR="00CD31AC" w:rsidRPr="00AB09A4" w:rsidTr="006414BC">
        <w:trPr>
          <w:trHeight w:val="570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ГГ/КТ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АЯ/ГВ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Исх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Султ</w:t>
            </w:r>
          </w:p>
        </w:tc>
      </w:tr>
      <w:tr w:rsidR="00CD31AC" w:rsidRPr="00AB09A4" w:rsidTr="006414BC">
        <w:trPr>
          <w:trHeight w:val="549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ГГ/КТ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АЯ/Витв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Исх/ГВ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НС/Султ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Султ/НС</w:t>
            </w:r>
          </w:p>
        </w:tc>
      </w:tr>
      <w:tr w:rsidR="00CD31AC" w:rsidRPr="00AB09A4" w:rsidTr="006414BC">
        <w:trPr>
          <w:trHeight w:val="561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АЯ/КТ</w:t>
            </w: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Бил./НС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-/Витв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НС</w:t>
            </w:r>
            <w:r w:rsidRPr="00AB09A4">
              <w:rPr>
                <w:rFonts w:ascii="Times New Roman" w:hAnsi="Times New Roman"/>
                <w:sz w:val="24"/>
                <w:szCs w:val="24"/>
              </w:rPr>
              <w:t>/Рас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Султ/ГВ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ХГ/Султ</w:t>
            </w:r>
          </w:p>
        </w:tc>
      </w:tr>
      <w:tr w:rsidR="00CD31AC" w:rsidRPr="00AB09A4" w:rsidTr="006414BC">
        <w:trPr>
          <w:trHeight w:val="409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</w:tr>
      <w:tr w:rsidR="00CD31AC" w:rsidRPr="00AB09A4" w:rsidTr="006414BC">
        <w:trPr>
          <w:trHeight w:val="415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Султ/НС</w:t>
            </w: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D7557F">
      <w:pPr>
        <w:jc w:val="center"/>
        <w:rPr>
          <w:rFonts w:ascii="Times New Roman" w:hAnsi="Times New Roman"/>
          <w:b/>
          <w:sz w:val="32"/>
          <w:szCs w:val="32"/>
        </w:rPr>
      </w:pPr>
    </w:p>
    <w:p w:rsidR="00CD31AC" w:rsidRPr="00D7557F" w:rsidRDefault="00CD31AC" w:rsidP="00D7557F">
      <w:pPr>
        <w:jc w:val="center"/>
        <w:rPr>
          <w:rFonts w:ascii="Times New Roman" w:hAnsi="Times New Roman"/>
          <w:b/>
          <w:sz w:val="40"/>
          <w:szCs w:val="40"/>
        </w:rPr>
      </w:pPr>
      <w:r w:rsidRPr="00D7557F">
        <w:rPr>
          <w:rFonts w:ascii="Times New Roman" w:hAnsi="Times New Roman"/>
          <w:b/>
          <w:sz w:val="40"/>
          <w:szCs w:val="40"/>
        </w:rPr>
        <w:t>Расписание на 2-ое п/г 2013-2014 уч.года в ОСОШ №24</w:t>
      </w:r>
    </w:p>
    <w:p w:rsidR="00CD31AC" w:rsidRPr="00D7557F" w:rsidRDefault="00CD31AC" w:rsidP="00D7557F">
      <w:pPr>
        <w:jc w:val="center"/>
        <w:rPr>
          <w:rFonts w:ascii="Times New Roman" w:hAnsi="Times New Roman"/>
          <w:sz w:val="40"/>
          <w:szCs w:val="40"/>
        </w:rPr>
      </w:pPr>
      <w:r w:rsidRPr="00D7557F">
        <w:rPr>
          <w:rFonts w:ascii="Times New Roman" w:hAnsi="Times New Roman"/>
          <w:sz w:val="40"/>
          <w:szCs w:val="40"/>
        </w:rPr>
        <w:t xml:space="preserve">Пятница  </w:t>
      </w:r>
      <w:r w:rsidRPr="00D7557F">
        <w:rPr>
          <w:rFonts w:ascii="Times New Roman" w:hAnsi="Times New Roman"/>
          <w:b/>
          <w:sz w:val="40"/>
          <w:szCs w:val="40"/>
        </w:rPr>
        <w:t xml:space="preserve">(расписание с 22.02.2014)      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7"/>
        <w:gridCol w:w="1931"/>
        <w:gridCol w:w="2200"/>
        <w:gridCol w:w="1980"/>
        <w:gridCol w:w="2750"/>
        <w:gridCol w:w="2530"/>
        <w:gridCol w:w="2798"/>
      </w:tblGrid>
      <w:tr w:rsidR="00CD31AC" w:rsidRPr="008754F8" w:rsidTr="008754F8"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CD31AC" w:rsidRPr="008754F8" w:rsidTr="008754F8">
        <w:trPr>
          <w:trHeight w:val="518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Физ../Тат.лит.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Общ./Ист.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8754F8" w:rsidTr="008754F8">
        <w:trPr>
          <w:trHeight w:val="570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ОБЖ.Тат.яз.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Ин.яз./Матем.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3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8754F8" w:rsidTr="008754F8">
        <w:trPr>
          <w:trHeight w:val="549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Матем./Общ.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Физ../Тат.лит.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Общ./Матем.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Русс.яз./Геогр.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Ист./Русс.яз.</w:t>
            </w:r>
          </w:p>
        </w:tc>
      </w:tr>
      <w:tr w:rsidR="00CD31AC" w:rsidRPr="008754F8" w:rsidTr="008754F8">
        <w:trPr>
          <w:trHeight w:val="561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ОБЖ/Литер.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-/Литер.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Русс.яз./Тат.яз.и лит.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Геогпр./Матем.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Матем./Ист.</w:t>
            </w:r>
          </w:p>
        </w:tc>
      </w:tr>
      <w:tr w:rsidR="00CD31AC" w:rsidRPr="008754F8" w:rsidTr="008754F8">
        <w:trPr>
          <w:trHeight w:val="409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8754F8" w:rsidTr="008754F8">
        <w:trPr>
          <w:trHeight w:val="415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Общ./Русс.яз.</w:t>
            </w:r>
          </w:p>
        </w:tc>
      </w:tr>
    </w:tbl>
    <w:p w:rsidR="00CD31AC" w:rsidRDefault="00CD31AC" w:rsidP="00D7557F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4E3472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24"/>
        <w:gridCol w:w="1276"/>
        <w:gridCol w:w="1417"/>
        <w:gridCol w:w="1701"/>
        <w:gridCol w:w="1900"/>
        <w:gridCol w:w="1644"/>
        <w:gridCol w:w="1888"/>
        <w:gridCol w:w="1635"/>
        <w:gridCol w:w="1374"/>
      </w:tblGrid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CD31AC" w:rsidRPr="0058190E" w:rsidRDefault="00CD31AC" w:rsidP="00360D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Ин.яз.Тат.яз./Ист.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Тат.яз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/Р.яз.</w:t>
            </w:r>
          </w:p>
        </w:tc>
        <w:tc>
          <w:tcPr>
            <w:tcW w:w="1417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701" w:type="dxa"/>
          </w:tcPr>
          <w:p w:rsidR="00CD31AC" w:rsidRPr="0058190E" w:rsidRDefault="00CD31AC" w:rsidP="00360D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00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./Физ.Тат.яз.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Хим./-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Матем./Хим.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Хим./Русс.яз.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Р.яз./Ин.яз.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/Ин.яз.Тат.яз.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Тат.яз../Ист.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Ист.\Общ.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Литер../Хим</w:t>
            </w:r>
          </w:p>
        </w:tc>
        <w:tc>
          <w:tcPr>
            <w:tcW w:w="1644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CD31AC" w:rsidRPr="0058190E" w:rsidRDefault="00CD31AC" w:rsidP="00A96CD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.Ин.яз.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Матем. \/Биол.(урок)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/Ист.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/Матем.</w:t>
            </w:r>
          </w:p>
        </w:tc>
        <w:tc>
          <w:tcPr>
            <w:tcW w:w="1900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Физ..Тат.яз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.Ин.яз.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-\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 xml:space="preserve"> Тат.яз.и лит.к)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58190E" w:rsidTr="0058190E">
        <w:trPr>
          <w:trHeight w:val="509"/>
        </w:trPr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58190E" w:rsidRDefault="00CD31AC" w:rsidP="00A96CD0">
            <w:pPr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Ин.яз.</w:t>
            </w: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./Ин.яз.</w:t>
            </w: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644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Ин.яз./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rPr>
          <w:rFonts w:ascii="Times New Roman" w:hAnsi="Times New Roman"/>
          <w:sz w:val="28"/>
          <w:szCs w:val="28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Pr="000900FF" w:rsidRDefault="00CD31AC" w:rsidP="004A6DDD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Утверждаю</w:t>
      </w:r>
    </w:p>
    <w:p w:rsidR="00CD31AC" w:rsidRDefault="00CD31AC" w:rsidP="004A6DD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Исхакова В.Н. </w:t>
      </w:r>
    </w:p>
    <w:p w:rsidR="00CD31AC" w:rsidRPr="00750E45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на 2-ое п/г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уч.года в ОСОШ №24</w:t>
      </w:r>
    </w:p>
    <w:p w:rsidR="00CD31AC" w:rsidRPr="00F8178D" w:rsidRDefault="00CD31AC" w:rsidP="004A6DDD">
      <w:pPr>
        <w:jc w:val="center"/>
        <w:rPr>
          <w:rFonts w:ascii="Times New Roman" w:hAnsi="Times New Roman"/>
          <w:b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  </w:t>
      </w:r>
      <w:r w:rsidRPr="00F8178D">
        <w:rPr>
          <w:rFonts w:ascii="Times New Roman" w:hAnsi="Times New Roman"/>
          <w:b/>
          <w:sz w:val="36"/>
          <w:szCs w:val="36"/>
        </w:rPr>
        <w:t>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276"/>
        <w:gridCol w:w="1559"/>
        <w:gridCol w:w="1555"/>
        <w:gridCol w:w="1235"/>
        <w:gridCol w:w="1321"/>
        <w:gridCol w:w="1276"/>
        <w:gridCol w:w="1559"/>
        <w:gridCol w:w="2062"/>
      </w:tblGrid>
      <w:tr w:rsidR="00CD31AC" w:rsidRPr="00B80DE1" w:rsidTr="00F532EB">
        <w:trPr>
          <w:jc w:val="center"/>
        </w:trPr>
        <w:tc>
          <w:tcPr>
            <w:tcW w:w="34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321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062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C50E20" w:rsidTr="00F532EB">
        <w:trPr>
          <w:trHeight w:val="325"/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Ин.яз.Физ.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Физ.Ин.яз.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CD31AC" w:rsidRPr="004A6DD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76" w:type="dxa"/>
            <w:vAlign w:val="center"/>
          </w:tcPr>
          <w:p w:rsidR="00CD31AC" w:rsidRPr="00A779BE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Матем..Ин.яз.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CD31AC" w:rsidRPr="005524C9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Русс.яз./Био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Лит./Ист.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-/Матем.</w:t>
            </w:r>
          </w:p>
        </w:tc>
        <w:tc>
          <w:tcPr>
            <w:tcW w:w="1559" w:type="dxa"/>
            <w:vAlign w:val="center"/>
          </w:tcPr>
          <w:p w:rsidR="00CD31AC" w:rsidRPr="004D5F17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062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0900FF" w:rsidTr="00F532EB">
        <w:trPr>
          <w:jc w:val="center"/>
        </w:trPr>
        <w:tc>
          <w:tcPr>
            <w:tcW w:w="343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417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Кл.час.</w:t>
            </w: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321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2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D31AC" w:rsidRDefault="00CD31AC" w:rsidP="004A6DDD">
      <w:pPr>
        <w:rPr>
          <w:rFonts w:ascii="Times New Roman" w:hAnsi="Times New Roman"/>
          <w:sz w:val="32"/>
          <w:szCs w:val="32"/>
        </w:rPr>
      </w:pPr>
    </w:p>
    <w:p w:rsidR="00CD31AC" w:rsidRPr="00B80DE1" w:rsidRDefault="00CD31AC" w:rsidP="004A6DDD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9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817"/>
        <w:gridCol w:w="2085"/>
        <w:gridCol w:w="1610"/>
        <w:gridCol w:w="1761"/>
        <w:gridCol w:w="2879"/>
        <w:gridCol w:w="2155"/>
        <w:gridCol w:w="1960"/>
      </w:tblGrid>
      <w:tr w:rsidR="00CD31AC" w:rsidRPr="00B80DE1" w:rsidTr="00F532EB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1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1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87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15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Ин.яз.Физ.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85" w:type="dxa"/>
            <w:vAlign w:val="center"/>
          </w:tcPr>
          <w:p w:rsidR="00CD31AC" w:rsidRPr="00917DE9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Физ..Ин.яз.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Ин.яз. /Тат.яз.и лит </w:t>
            </w:r>
          </w:p>
        </w:tc>
      </w:tr>
      <w:tr w:rsidR="00CD31AC" w:rsidRPr="00C50E20" w:rsidTr="00F532EB">
        <w:trPr>
          <w:trHeight w:val="346"/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vAlign w:val="center"/>
          </w:tcPr>
          <w:p w:rsidR="00CD31AC" w:rsidRPr="00BE6EAA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610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Матем./Русс.яз..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Истор./Матем.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Ист./Тат.яз.</w:t>
            </w:r>
          </w:p>
        </w:tc>
        <w:tc>
          <w:tcPr>
            <w:tcW w:w="1761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Тат.лит./Ин.яз.Физ.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Физ./Общест.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sz w:val="36"/>
          <w:szCs w:val="36"/>
        </w:rPr>
      </w:pPr>
    </w:p>
    <w:p w:rsidR="00CD31AC" w:rsidRDefault="00CD31AC" w:rsidP="004A6DDD">
      <w:pPr>
        <w:jc w:val="center"/>
        <w:rPr>
          <w:rFonts w:ascii="Times New Roman" w:hAnsi="Times New Roman"/>
          <w:sz w:val="36"/>
          <w:szCs w:val="36"/>
        </w:rPr>
      </w:pPr>
    </w:p>
    <w:p w:rsidR="00CD31AC" w:rsidRPr="00FC75BF" w:rsidRDefault="00CD31AC" w:rsidP="004A6DDD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2081"/>
        <w:gridCol w:w="1459"/>
        <w:gridCol w:w="1256"/>
        <w:gridCol w:w="1964"/>
        <w:gridCol w:w="2864"/>
        <w:gridCol w:w="2374"/>
        <w:gridCol w:w="2290"/>
      </w:tblGrid>
      <w:tr w:rsidR="00CD31AC" w:rsidRPr="00B80DE1" w:rsidTr="00F474B8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1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459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5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96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86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7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29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5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9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Ин.яз./Истор.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1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5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лит./Физ.</w:t>
            </w:r>
          </w:p>
        </w:tc>
        <w:tc>
          <w:tcPr>
            <w:tcW w:w="237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Ин.язФиз./Тат.яз..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1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ОБЖ/Русс.яз.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864" w:type="dxa"/>
            <w:vAlign w:val="center"/>
          </w:tcPr>
          <w:p w:rsidR="00CD31AC" w:rsidRPr="004A304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F474B8">
        <w:trPr>
          <w:trHeight w:val="362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/Тат.яз.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25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Физ..Ин.яз.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8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 Физ.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794805" w:rsidTr="00F474B8">
        <w:trPr>
          <w:trHeight w:val="371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Ин.яз./Общ.</w:t>
            </w:r>
          </w:p>
        </w:tc>
        <w:tc>
          <w:tcPr>
            <w:tcW w:w="2864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290" w:type="dxa"/>
            <w:vAlign w:val="center"/>
          </w:tcPr>
          <w:p w:rsidR="00CD31AC" w:rsidRPr="00F474B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4B8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</w:tbl>
    <w:p w:rsidR="00CD31AC" w:rsidRPr="00794805" w:rsidRDefault="00CD31AC" w:rsidP="004A6DDD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B80DE1" w:rsidRDefault="00CD31AC" w:rsidP="004A6DDD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CD31AC" w:rsidRPr="00B80DE1" w:rsidTr="00F532EB">
        <w:trPr>
          <w:jc w:val="center"/>
        </w:trPr>
        <w:tc>
          <w:tcPr>
            <w:tcW w:w="49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3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Русс.яз./Обществ.</w:t>
            </w:r>
          </w:p>
        </w:tc>
        <w:tc>
          <w:tcPr>
            <w:tcW w:w="2268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  <w:tc>
          <w:tcPr>
            <w:tcW w:w="2127" w:type="dxa"/>
            <w:vAlign w:val="center"/>
          </w:tcPr>
          <w:p w:rsidR="00CD31AC" w:rsidRPr="008C1EA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532EB">
        <w:trPr>
          <w:trHeight w:val="341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790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794805" w:rsidTr="00F532EB">
        <w:trPr>
          <w:trHeight w:val="404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яз..</w:t>
            </w:r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Русс.яз./Хим.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 /Русс.яз.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794805" w:rsidTr="00F532EB">
        <w:trPr>
          <w:trHeight w:val="385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638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Физика/Биол.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ОБЖ/Физ.</w:t>
            </w:r>
          </w:p>
        </w:tc>
      </w:tr>
    </w:tbl>
    <w:p w:rsidR="00CD31AC" w:rsidRPr="00F63CF9" w:rsidRDefault="00CD31AC" w:rsidP="004A6DDD">
      <w:pPr>
        <w:rPr>
          <w:rFonts w:ascii="Times New Roman" w:hAnsi="Times New Roman"/>
          <w:b/>
          <w:sz w:val="28"/>
          <w:szCs w:val="28"/>
        </w:rPr>
      </w:pPr>
    </w:p>
    <w:p w:rsidR="00CD31AC" w:rsidRPr="006654DA" w:rsidRDefault="00CD31AC" w:rsidP="004A6DD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63CF9">
        <w:rPr>
          <w:rFonts w:ascii="Times New Roman" w:hAnsi="Times New Roman"/>
          <w:b/>
          <w:sz w:val="28"/>
          <w:szCs w:val="28"/>
        </w:rPr>
        <w:t xml:space="preserve"> </w:t>
      </w: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Утверждаю</w:t>
      </w:r>
    </w:p>
    <w:p w:rsidR="00CD31AC" w:rsidRDefault="00CD31AC" w:rsidP="004A6DDD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Исхакова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>-ое п/г 2013-2014 уч.года в ОСОШ №24</w:t>
      </w:r>
    </w:p>
    <w:p w:rsidR="00CD31AC" w:rsidRPr="009B14DB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  <w:r>
        <w:rPr>
          <w:rFonts w:ascii="Times New Roman" w:hAnsi="Times New Roman"/>
          <w:b/>
          <w:sz w:val="28"/>
          <w:szCs w:val="28"/>
        </w:rPr>
        <w:t xml:space="preserve"> 1-ая неделя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8"/>
        <w:gridCol w:w="1320"/>
        <w:gridCol w:w="1980"/>
        <w:gridCol w:w="2040"/>
        <w:gridCol w:w="1843"/>
        <w:gridCol w:w="1837"/>
        <w:gridCol w:w="1210"/>
        <w:gridCol w:w="1980"/>
        <w:gridCol w:w="2138"/>
      </w:tblGrid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D31AC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040" w:type="dxa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F474B8">
        <w:trPr>
          <w:trHeight w:val="325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.яз.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2040" w:type="dxa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Хим..</w:t>
            </w:r>
          </w:p>
        </w:tc>
        <w:tc>
          <w:tcPr>
            <w:tcW w:w="1837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1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837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Физ..Ин.яз.</w:t>
            </w:r>
          </w:p>
        </w:tc>
        <w:tc>
          <w:tcPr>
            <w:tcW w:w="2138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CD31AC" w:rsidRPr="007F6ED4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0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460662" w:rsidTr="00F474B8">
        <w:trPr>
          <w:trHeight w:val="399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40" w:type="dxa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842"/>
        <w:gridCol w:w="1560"/>
        <w:gridCol w:w="1559"/>
        <w:gridCol w:w="1984"/>
        <w:gridCol w:w="2977"/>
        <w:gridCol w:w="2629"/>
      </w:tblGrid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3C0D20" w:rsidTr="00F532EB">
        <w:trPr>
          <w:jc w:val="center"/>
        </w:trPr>
        <w:tc>
          <w:tcPr>
            <w:tcW w:w="392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0D20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0D20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Ин.яз.Матем.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56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1072E8" w:rsidTr="00F532EB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Геогр..</w:t>
            </w:r>
          </w:p>
        </w:tc>
        <w:tc>
          <w:tcPr>
            <w:tcW w:w="156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лит.Физ.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Ин.яз.Тат.яз.и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  <w:bookmarkStart w:id="0" w:name="_GoBack"/>
            <w:bookmarkEnd w:id="0"/>
          </w:p>
        </w:tc>
      </w:tr>
      <w:tr w:rsidR="00CD31AC" w:rsidRPr="001072E8" w:rsidTr="00F532EB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Русс.яз..</w:t>
            </w: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1072E8" w:rsidTr="00F532EB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2124"/>
        <w:gridCol w:w="2124"/>
        <w:gridCol w:w="2361"/>
        <w:gridCol w:w="2502"/>
      </w:tblGrid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02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Тат.литер.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литер.</w:t>
            </w:r>
          </w:p>
        </w:tc>
        <w:tc>
          <w:tcPr>
            <w:tcW w:w="2361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F5504A">
      <w:pPr>
        <w:rPr>
          <w:rFonts w:ascii="Times New Roman" w:hAnsi="Times New Roman"/>
          <w:sz w:val="28"/>
          <w:szCs w:val="28"/>
        </w:rPr>
      </w:pPr>
    </w:p>
    <w:p w:rsidR="00CD31AC" w:rsidRPr="004E3472" w:rsidRDefault="00CD31AC" w:rsidP="00C31330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24"/>
        <w:gridCol w:w="1276"/>
        <w:gridCol w:w="1417"/>
        <w:gridCol w:w="1701"/>
        <w:gridCol w:w="1900"/>
        <w:gridCol w:w="1644"/>
        <w:gridCol w:w="1888"/>
        <w:gridCol w:w="1635"/>
        <w:gridCol w:w="1374"/>
      </w:tblGrid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Ин.яз.Тат.яз./Ист.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Тат.яз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/Р.яз.</w:t>
            </w:r>
          </w:p>
        </w:tc>
        <w:tc>
          <w:tcPr>
            <w:tcW w:w="1417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./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00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./Инф.Тат.яз.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Хим./-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Матем./Хим.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Хим./Русс.яз.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Р.яз./Ин.яз.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/Ин.яз.Тат.яз.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Тат.яз../Ист.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Ист.\Общ.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Литер../Хим</w:t>
            </w:r>
          </w:p>
        </w:tc>
        <w:tc>
          <w:tcPr>
            <w:tcW w:w="1644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/Инф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Инф.Ин.яз.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Матем. \/Биол.(урок)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Хим./Матем.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Ин.яз./Литер.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/Ист.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/Матем.</w:t>
            </w:r>
          </w:p>
        </w:tc>
        <w:tc>
          <w:tcPr>
            <w:tcW w:w="1900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Инф.Тат.яз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Инф.Ин.яз.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-\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 xml:space="preserve"> Тат.яз.и лит.к)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58190E" w:rsidTr="00F532EB">
        <w:trPr>
          <w:trHeight w:val="509"/>
        </w:trPr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Ин.яз.Инф./Ин.яз.Инф.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1644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Ин.яз./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F5504A">
      <w:pPr>
        <w:rPr>
          <w:rFonts w:ascii="Times New Roman" w:hAnsi="Times New Roman"/>
          <w:sz w:val="28"/>
          <w:szCs w:val="28"/>
        </w:rPr>
      </w:pPr>
    </w:p>
    <w:p w:rsidR="00CD31AC" w:rsidRDefault="00CD31AC" w:rsidP="00F5504A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</w:p>
    <w:p w:rsidR="00CD31AC" w:rsidRPr="006654DA" w:rsidRDefault="00CD31AC" w:rsidP="00B6444C">
      <w:pPr>
        <w:rPr>
          <w:rFonts w:ascii="Times New Roman" w:hAnsi="Times New Roman"/>
          <w:b/>
          <w:sz w:val="28"/>
          <w:szCs w:val="28"/>
        </w:rPr>
      </w:pP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Утверждаю</w:t>
      </w: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Исхакова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>-ое п/г 2013-2014 уч.года в ОСОШ №24</w:t>
      </w:r>
    </w:p>
    <w:p w:rsidR="00CD31AC" w:rsidRPr="009B14DB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  <w:r>
        <w:rPr>
          <w:rFonts w:ascii="Times New Roman" w:hAnsi="Times New Roman"/>
          <w:b/>
          <w:sz w:val="28"/>
          <w:szCs w:val="28"/>
        </w:rPr>
        <w:t xml:space="preserve"> 2-ая неделя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8"/>
        <w:gridCol w:w="1320"/>
        <w:gridCol w:w="1980"/>
        <w:gridCol w:w="2040"/>
        <w:gridCol w:w="1843"/>
        <w:gridCol w:w="1837"/>
        <w:gridCol w:w="1210"/>
        <w:gridCol w:w="1980"/>
        <w:gridCol w:w="2138"/>
      </w:tblGrid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D31AC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93484B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04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37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B644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A84724">
        <w:trPr>
          <w:trHeight w:val="325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r w:rsidRPr="00460662">
              <w:rPr>
                <w:rFonts w:ascii="Times New Roman" w:hAnsi="Times New Roman"/>
                <w:sz w:val="28"/>
                <w:szCs w:val="28"/>
              </w:rPr>
              <w:t>.яз.</w:t>
            </w:r>
          </w:p>
        </w:tc>
        <w:tc>
          <w:tcPr>
            <w:tcW w:w="1980" w:type="dxa"/>
          </w:tcPr>
          <w:p w:rsidR="00CD31AC" w:rsidRPr="00460662" w:rsidRDefault="00CD31AC" w:rsidP="00B644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04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3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37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1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460662" w:rsidTr="00F36FD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21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Физ..Ин.яз.</w:t>
            </w:r>
          </w:p>
        </w:tc>
        <w:tc>
          <w:tcPr>
            <w:tcW w:w="2138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8A5B30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98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4403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460662" w:rsidTr="008B0960">
        <w:trPr>
          <w:trHeight w:val="399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040" w:type="dxa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37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</w:tr>
    </w:tbl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842"/>
        <w:gridCol w:w="1560"/>
        <w:gridCol w:w="1559"/>
        <w:gridCol w:w="1984"/>
        <w:gridCol w:w="2977"/>
        <w:gridCol w:w="2629"/>
      </w:tblGrid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677EA2" w:rsidTr="00C877A9">
        <w:trPr>
          <w:jc w:val="center"/>
        </w:trPr>
        <w:tc>
          <w:tcPr>
            <w:tcW w:w="392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7EA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7EA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Ин.яз.Матем.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</w:tr>
      <w:tr w:rsidR="00CD31AC" w:rsidRPr="001072E8" w:rsidTr="00C877A9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Геогр..</w:t>
            </w:r>
          </w:p>
        </w:tc>
        <w:tc>
          <w:tcPr>
            <w:tcW w:w="156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98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лит.Физ.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Ин.яз.Тат.яз.и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  <w:tr w:rsidR="00CD31AC" w:rsidRPr="001072E8" w:rsidTr="00C877A9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Тат.яз.и лит.</w:t>
            </w:r>
          </w:p>
        </w:tc>
      </w:tr>
      <w:tr w:rsidR="00CD31AC" w:rsidRPr="001072E8" w:rsidTr="00C877A9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Ин.яз.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</w:tr>
    </w:tbl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46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6"/>
        <w:gridCol w:w="2355"/>
        <w:gridCol w:w="2565"/>
        <w:gridCol w:w="2124"/>
        <w:gridCol w:w="2124"/>
        <w:gridCol w:w="1462"/>
        <w:gridCol w:w="2502"/>
      </w:tblGrid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Кл.час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7F085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Тат.яз.и литер.</w:t>
            </w:r>
          </w:p>
        </w:tc>
        <w:tc>
          <w:tcPr>
            <w:tcW w:w="146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Истор.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Тат.лит.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Русс.яз.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sectPr w:rsidR="00CD31AC" w:rsidSect="00316FA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4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6CA5"/>
    <w:rsid w:val="000065E6"/>
    <w:rsid w:val="00010146"/>
    <w:rsid w:val="00010647"/>
    <w:rsid w:val="00011044"/>
    <w:rsid w:val="0002288B"/>
    <w:rsid w:val="00022E7A"/>
    <w:rsid w:val="00047CAA"/>
    <w:rsid w:val="0005333A"/>
    <w:rsid w:val="00073B01"/>
    <w:rsid w:val="00086D2D"/>
    <w:rsid w:val="000879B1"/>
    <w:rsid w:val="000900FF"/>
    <w:rsid w:val="000B1A2F"/>
    <w:rsid w:val="000C6F41"/>
    <w:rsid w:val="000E18F6"/>
    <w:rsid w:val="000E5127"/>
    <w:rsid w:val="001072E8"/>
    <w:rsid w:val="00113F53"/>
    <w:rsid w:val="00144F7C"/>
    <w:rsid w:val="00147C93"/>
    <w:rsid w:val="0015419B"/>
    <w:rsid w:val="00165CA5"/>
    <w:rsid w:val="00176A46"/>
    <w:rsid w:val="00181F3E"/>
    <w:rsid w:val="00182543"/>
    <w:rsid w:val="00191A27"/>
    <w:rsid w:val="001C0259"/>
    <w:rsid w:val="001C7419"/>
    <w:rsid w:val="001D754F"/>
    <w:rsid w:val="001E58EF"/>
    <w:rsid w:val="001F1F3D"/>
    <w:rsid w:val="001F34BB"/>
    <w:rsid w:val="002071AE"/>
    <w:rsid w:val="00214871"/>
    <w:rsid w:val="00215CA1"/>
    <w:rsid w:val="00217430"/>
    <w:rsid w:val="00222476"/>
    <w:rsid w:val="00234828"/>
    <w:rsid w:val="00244335"/>
    <w:rsid w:val="002456BD"/>
    <w:rsid w:val="00251AE1"/>
    <w:rsid w:val="0025222C"/>
    <w:rsid w:val="00255D73"/>
    <w:rsid w:val="00292A3A"/>
    <w:rsid w:val="002975DA"/>
    <w:rsid w:val="002A1653"/>
    <w:rsid w:val="002A206E"/>
    <w:rsid w:val="002B2B47"/>
    <w:rsid w:val="002B3BE2"/>
    <w:rsid w:val="002B6188"/>
    <w:rsid w:val="002B6769"/>
    <w:rsid w:val="002F3002"/>
    <w:rsid w:val="00316FAC"/>
    <w:rsid w:val="00321D4A"/>
    <w:rsid w:val="003264CB"/>
    <w:rsid w:val="00335A8C"/>
    <w:rsid w:val="00336254"/>
    <w:rsid w:val="0034343A"/>
    <w:rsid w:val="00353071"/>
    <w:rsid w:val="00360D5B"/>
    <w:rsid w:val="003639F8"/>
    <w:rsid w:val="003771A7"/>
    <w:rsid w:val="00382415"/>
    <w:rsid w:val="00382EF5"/>
    <w:rsid w:val="003A2713"/>
    <w:rsid w:val="003A50E0"/>
    <w:rsid w:val="003B0DF0"/>
    <w:rsid w:val="003B4DBF"/>
    <w:rsid w:val="003C0D20"/>
    <w:rsid w:val="003F79AD"/>
    <w:rsid w:val="003F7D9B"/>
    <w:rsid w:val="00412676"/>
    <w:rsid w:val="00414398"/>
    <w:rsid w:val="0042508E"/>
    <w:rsid w:val="004303F5"/>
    <w:rsid w:val="00431814"/>
    <w:rsid w:val="00443A6C"/>
    <w:rsid w:val="00445F2D"/>
    <w:rsid w:val="004501DA"/>
    <w:rsid w:val="00454562"/>
    <w:rsid w:val="00460662"/>
    <w:rsid w:val="004614D6"/>
    <w:rsid w:val="00466FED"/>
    <w:rsid w:val="00467C84"/>
    <w:rsid w:val="004710E1"/>
    <w:rsid w:val="0047149B"/>
    <w:rsid w:val="00477BC1"/>
    <w:rsid w:val="004822C0"/>
    <w:rsid w:val="00483194"/>
    <w:rsid w:val="004941E7"/>
    <w:rsid w:val="004A0DC9"/>
    <w:rsid w:val="004A3042"/>
    <w:rsid w:val="004A6DDD"/>
    <w:rsid w:val="004B2018"/>
    <w:rsid w:val="004B725C"/>
    <w:rsid w:val="004C2DDC"/>
    <w:rsid w:val="004C6B12"/>
    <w:rsid w:val="004D5F17"/>
    <w:rsid w:val="004D6179"/>
    <w:rsid w:val="004E3472"/>
    <w:rsid w:val="004E3E0D"/>
    <w:rsid w:val="004E5A61"/>
    <w:rsid w:val="005004F1"/>
    <w:rsid w:val="00505AD5"/>
    <w:rsid w:val="00515D1E"/>
    <w:rsid w:val="00550691"/>
    <w:rsid w:val="005524C9"/>
    <w:rsid w:val="00561457"/>
    <w:rsid w:val="0056280D"/>
    <w:rsid w:val="005641F0"/>
    <w:rsid w:val="00565A9A"/>
    <w:rsid w:val="0058190E"/>
    <w:rsid w:val="00582DBA"/>
    <w:rsid w:val="00587CE2"/>
    <w:rsid w:val="005A0639"/>
    <w:rsid w:val="005A52E5"/>
    <w:rsid w:val="005B489D"/>
    <w:rsid w:val="005B55D5"/>
    <w:rsid w:val="005C0E79"/>
    <w:rsid w:val="005D22AC"/>
    <w:rsid w:val="005D34B1"/>
    <w:rsid w:val="005D7DEC"/>
    <w:rsid w:val="00602A1D"/>
    <w:rsid w:val="00611935"/>
    <w:rsid w:val="00615EBA"/>
    <w:rsid w:val="006229F4"/>
    <w:rsid w:val="00624B30"/>
    <w:rsid w:val="00640EB7"/>
    <w:rsid w:val="006414BC"/>
    <w:rsid w:val="006427A3"/>
    <w:rsid w:val="00643542"/>
    <w:rsid w:val="00643630"/>
    <w:rsid w:val="006630BE"/>
    <w:rsid w:val="006654DA"/>
    <w:rsid w:val="00677EA2"/>
    <w:rsid w:val="0068462F"/>
    <w:rsid w:val="006A6152"/>
    <w:rsid w:val="006A7CF8"/>
    <w:rsid w:val="006C5DF9"/>
    <w:rsid w:val="006C68CE"/>
    <w:rsid w:val="006F24F7"/>
    <w:rsid w:val="006F4773"/>
    <w:rsid w:val="006F774F"/>
    <w:rsid w:val="006F7B44"/>
    <w:rsid w:val="0071025F"/>
    <w:rsid w:val="00731788"/>
    <w:rsid w:val="00731C1B"/>
    <w:rsid w:val="007400E5"/>
    <w:rsid w:val="00742C35"/>
    <w:rsid w:val="00750E45"/>
    <w:rsid w:val="00752DF6"/>
    <w:rsid w:val="00753AAE"/>
    <w:rsid w:val="00761F22"/>
    <w:rsid w:val="00763246"/>
    <w:rsid w:val="00776203"/>
    <w:rsid w:val="0078082A"/>
    <w:rsid w:val="0078486A"/>
    <w:rsid w:val="0079212B"/>
    <w:rsid w:val="00794805"/>
    <w:rsid w:val="00796E3F"/>
    <w:rsid w:val="007A0473"/>
    <w:rsid w:val="007A2A3D"/>
    <w:rsid w:val="007B412B"/>
    <w:rsid w:val="007B4887"/>
    <w:rsid w:val="007C70E8"/>
    <w:rsid w:val="007D312D"/>
    <w:rsid w:val="007D6189"/>
    <w:rsid w:val="007F0856"/>
    <w:rsid w:val="007F099D"/>
    <w:rsid w:val="007F4A2F"/>
    <w:rsid w:val="007F6ED4"/>
    <w:rsid w:val="007F7609"/>
    <w:rsid w:val="00801097"/>
    <w:rsid w:val="00810FE3"/>
    <w:rsid w:val="00827F4B"/>
    <w:rsid w:val="00836CB3"/>
    <w:rsid w:val="008400FB"/>
    <w:rsid w:val="00845D97"/>
    <w:rsid w:val="00850152"/>
    <w:rsid w:val="008639E4"/>
    <w:rsid w:val="00865BA4"/>
    <w:rsid w:val="008754F8"/>
    <w:rsid w:val="008907FF"/>
    <w:rsid w:val="00893209"/>
    <w:rsid w:val="008A5B30"/>
    <w:rsid w:val="008A71F6"/>
    <w:rsid w:val="008B0960"/>
    <w:rsid w:val="008B65F5"/>
    <w:rsid w:val="008C1EA1"/>
    <w:rsid w:val="008C3124"/>
    <w:rsid w:val="008D4823"/>
    <w:rsid w:val="008D554F"/>
    <w:rsid w:val="008D690D"/>
    <w:rsid w:val="008E4C04"/>
    <w:rsid w:val="008E4C2D"/>
    <w:rsid w:val="008F38A0"/>
    <w:rsid w:val="00906B30"/>
    <w:rsid w:val="009168E4"/>
    <w:rsid w:val="00917DE9"/>
    <w:rsid w:val="009309F0"/>
    <w:rsid w:val="0093484B"/>
    <w:rsid w:val="00940CE0"/>
    <w:rsid w:val="00943566"/>
    <w:rsid w:val="009453AC"/>
    <w:rsid w:val="00984195"/>
    <w:rsid w:val="009A4E2B"/>
    <w:rsid w:val="009B14DB"/>
    <w:rsid w:val="009C1D70"/>
    <w:rsid w:val="009C312C"/>
    <w:rsid w:val="009C696B"/>
    <w:rsid w:val="00A1081D"/>
    <w:rsid w:val="00A13BA8"/>
    <w:rsid w:val="00A267D0"/>
    <w:rsid w:val="00A368B4"/>
    <w:rsid w:val="00A36D27"/>
    <w:rsid w:val="00A50523"/>
    <w:rsid w:val="00A51412"/>
    <w:rsid w:val="00A517A8"/>
    <w:rsid w:val="00A54B52"/>
    <w:rsid w:val="00A61219"/>
    <w:rsid w:val="00A650EE"/>
    <w:rsid w:val="00A70494"/>
    <w:rsid w:val="00A779BE"/>
    <w:rsid w:val="00A84724"/>
    <w:rsid w:val="00A84814"/>
    <w:rsid w:val="00A86E33"/>
    <w:rsid w:val="00A90352"/>
    <w:rsid w:val="00A96CD0"/>
    <w:rsid w:val="00AA77C9"/>
    <w:rsid w:val="00AB09A4"/>
    <w:rsid w:val="00AB46FE"/>
    <w:rsid w:val="00AB6F74"/>
    <w:rsid w:val="00AD6AF1"/>
    <w:rsid w:val="00AE05B0"/>
    <w:rsid w:val="00AF6089"/>
    <w:rsid w:val="00B04402"/>
    <w:rsid w:val="00B04403"/>
    <w:rsid w:val="00B11F0C"/>
    <w:rsid w:val="00B34E9A"/>
    <w:rsid w:val="00B40A4C"/>
    <w:rsid w:val="00B6444C"/>
    <w:rsid w:val="00B71CBF"/>
    <w:rsid w:val="00B73D94"/>
    <w:rsid w:val="00B75BA4"/>
    <w:rsid w:val="00B77763"/>
    <w:rsid w:val="00B80DE1"/>
    <w:rsid w:val="00B814A3"/>
    <w:rsid w:val="00B90D6C"/>
    <w:rsid w:val="00B90FA7"/>
    <w:rsid w:val="00B96FE0"/>
    <w:rsid w:val="00BA0BC6"/>
    <w:rsid w:val="00BB52B4"/>
    <w:rsid w:val="00BC42B5"/>
    <w:rsid w:val="00BC4E4D"/>
    <w:rsid w:val="00BC734D"/>
    <w:rsid w:val="00BD6A24"/>
    <w:rsid w:val="00BE43A3"/>
    <w:rsid w:val="00BE6EAA"/>
    <w:rsid w:val="00BF6C7B"/>
    <w:rsid w:val="00C16CA5"/>
    <w:rsid w:val="00C21758"/>
    <w:rsid w:val="00C31330"/>
    <w:rsid w:val="00C3139E"/>
    <w:rsid w:val="00C453FC"/>
    <w:rsid w:val="00C50E20"/>
    <w:rsid w:val="00C537FD"/>
    <w:rsid w:val="00C5513A"/>
    <w:rsid w:val="00C64CDF"/>
    <w:rsid w:val="00C877A9"/>
    <w:rsid w:val="00C9332C"/>
    <w:rsid w:val="00C95D87"/>
    <w:rsid w:val="00CA204D"/>
    <w:rsid w:val="00CB1B74"/>
    <w:rsid w:val="00CB366E"/>
    <w:rsid w:val="00CB5039"/>
    <w:rsid w:val="00CD31AC"/>
    <w:rsid w:val="00CE3D23"/>
    <w:rsid w:val="00CE3F0D"/>
    <w:rsid w:val="00CF29EC"/>
    <w:rsid w:val="00D072A8"/>
    <w:rsid w:val="00D1193C"/>
    <w:rsid w:val="00D13A84"/>
    <w:rsid w:val="00D336AF"/>
    <w:rsid w:val="00D61DCC"/>
    <w:rsid w:val="00D62F32"/>
    <w:rsid w:val="00D71A7B"/>
    <w:rsid w:val="00D7557F"/>
    <w:rsid w:val="00D81EFD"/>
    <w:rsid w:val="00D844AB"/>
    <w:rsid w:val="00D86A26"/>
    <w:rsid w:val="00D90B87"/>
    <w:rsid w:val="00D97553"/>
    <w:rsid w:val="00D97CD2"/>
    <w:rsid w:val="00DA78A1"/>
    <w:rsid w:val="00DB1439"/>
    <w:rsid w:val="00DB4DD8"/>
    <w:rsid w:val="00DB569D"/>
    <w:rsid w:val="00DC067F"/>
    <w:rsid w:val="00DC1647"/>
    <w:rsid w:val="00DC313A"/>
    <w:rsid w:val="00DC4CEF"/>
    <w:rsid w:val="00DD1A55"/>
    <w:rsid w:val="00DD3733"/>
    <w:rsid w:val="00DD75A9"/>
    <w:rsid w:val="00DF1F68"/>
    <w:rsid w:val="00DF23B6"/>
    <w:rsid w:val="00E00805"/>
    <w:rsid w:val="00E1230C"/>
    <w:rsid w:val="00E20FDE"/>
    <w:rsid w:val="00E4408C"/>
    <w:rsid w:val="00E51CBE"/>
    <w:rsid w:val="00E614F7"/>
    <w:rsid w:val="00E621CE"/>
    <w:rsid w:val="00E72580"/>
    <w:rsid w:val="00E81652"/>
    <w:rsid w:val="00E85C08"/>
    <w:rsid w:val="00E9718B"/>
    <w:rsid w:val="00EA12E9"/>
    <w:rsid w:val="00EA6C07"/>
    <w:rsid w:val="00EC2D34"/>
    <w:rsid w:val="00EC38C0"/>
    <w:rsid w:val="00ED0897"/>
    <w:rsid w:val="00ED186F"/>
    <w:rsid w:val="00ED5CDD"/>
    <w:rsid w:val="00ED7ADD"/>
    <w:rsid w:val="00F035C4"/>
    <w:rsid w:val="00F06483"/>
    <w:rsid w:val="00F272B2"/>
    <w:rsid w:val="00F325CA"/>
    <w:rsid w:val="00F3615D"/>
    <w:rsid w:val="00F36FD9"/>
    <w:rsid w:val="00F379A4"/>
    <w:rsid w:val="00F42F3B"/>
    <w:rsid w:val="00F474B8"/>
    <w:rsid w:val="00F532EB"/>
    <w:rsid w:val="00F5504A"/>
    <w:rsid w:val="00F60AA2"/>
    <w:rsid w:val="00F63204"/>
    <w:rsid w:val="00F63CF9"/>
    <w:rsid w:val="00F710CB"/>
    <w:rsid w:val="00F8178D"/>
    <w:rsid w:val="00F85191"/>
    <w:rsid w:val="00F870ED"/>
    <w:rsid w:val="00F9224B"/>
    <w:rsid w:val="00F94602"/>
    <w:rsid w:val="00FA1769"/>
    <w:rsid w:val="00FA7B05"/>
    <w:rsid w:val="00FC75BF"/>
    <w:rsid w:val="00FE0A3B"/>
    <w:rsid w:val="00FE56B2"/>
    <w:rsid w:val="00FE7DEE"/>
    <w:rsid w:val="00FF5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CA5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B75BA4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11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13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1258</TotalTime>
  <Pages>19</Pages>
  <Words>2314</Words>
  <Characters>13194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ОСОШ№24</cp:lastModifiedBy>
  <cp:revision>179</cp:revision>
  <cp:lastPrinted>2014-02-26T10:21:00Z</cp:lastPrinted>
  <dcterms:created xsi:type="dcterms:W3CDTF">2013-09-08T19:13:00Z</dcterms:created>
  <dcterms:modified xsi:type="dcterms:W3CDTF">2014-03-13T06:06:00Z</dcterms:modified>
</cp:coreProperties>
</file>